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5742" w:rsidRPr="00633591" w:rsidRDefault="00930F1F" w:rsidP="00633591">
      <w:pPr>
        <w:spacing w:after="0"/>
        <w:jc w:val="center"/>
        <w:rPr>
          <w:b/>
          <w:sz w:val="28"/>
          <w:szCs w:val="28"/>
        </w:rPr>
      </w:pPr>
      <w:bookmarkStart w:id="0" w:name="_GoBack"/>
      <w:bookmarkEnd w:id="0"/>
      <w:r>
        <w:rPr>
          <w:b/>
          <w:sz w:val="28"/>
          <w:szCs w:val="28"/>
        </w:rPr>
        <w:t xml:space="preserve">2013 </w:t>
      </w:r>
      <w:r w:rsidR="00633591" w:rsidRPr="00633591">
        <w:rPr>
          <w:b/>
          <w:sz w:val="28"/>
          <w:szCs w:val="28"/>
        </w:rPr>
        <w:t>Annual Report</w:t>
      </w:r>
    </w:p>
    <w:p w:rsidR="00633591" w:rsidRDefault="00633591" w:rsidP="00633591">
      <w:pPr>
        <w:tabs>
          <w:tab w:val="left" w:pos="3690"/>
        </w:tabs>
        <w:spacing w:after="0"/>
        <w:jc w:val="center"/>
        <w:rPr>
          <w:b/>
          <w:sz w:val="28"/>
          <w:szCs w:val="28"/>
        </w:rPr>
      </w:pPr>
      <w:r w:rsidRPr="00633591">
        <w:rPr>
          <w:b/>
          <w:sz w:val="28"/>
          <w:szCs w:val="28"/>
        </w:rPr>
        <w:t>International Library Cultural Exchange Interest Group</w:t>
      </w:r>
    </w:p>
    <w:p w:rsidR="00930F1F" w:rsidRDefault="00930F1F" w:rsidP="00633591">
      <w:pPr>
        <w:tabs>
          <w:tab w:val="left" w:pos="3690"/>
        </w:tabs>
        <w:spacing w:after="0"/>
        <w:jc w:val="center"/>
        <w:rPr>
          <w:b/>
          <w:sz w:val="28"/>
          <w:szCs w:val="28"/>
        </w:rPr>
      </w:pPr>
      <w:r>
        <w:rPr>
          <w:b/>
          <w:sz w:val="28"/>
          <w:szCs w:val="28"/>
        </w:rPr>
        <w:t>Submitted by Nancy Bolt</w:t>
      </w:r>
    </w:p>
    <w:p w:rsidR="00633591" w:rsidRDefault="00633591" w:rsidP="00633591">
      <w:pPr>
        <w:tabs>
          <w:tab w:val="left" w:pos="3690"/>
        </w:tabs>
        <w:spacing w:after="0"/>
        <w:jc w:val="center"/>
        <w:rPr>
          <w:b/>
          <w:sz w:val="28"/>
          <w:szCs w:val="28"/>
        </w:rPr>
      </w:pPr>
    </w:p>
    <w:p w:rsidR="00633591" w:rsidRDefault="00633591" w:rsidP="00633591">
      <w:pPr>
        <w:tabs>
          <w:tab w:val="left" w:pos="3690"/>
        </w:tabs>
        <w:spacing w:after="0"/>
        <w:rPr>
          <w:sz w:val="24"/>
          <w:szCs w:val="24"/>
        </w:rPr>
      </w:pPr>
      <w:r>
        <w:rPr>
          <w:sz w:val="24"/>
          <w:szCs w:val="24"/>
        </w:rPr>
        <w:t>This has been an exciting and productive year for ILCE-IG.   It is only our second year of operation and much was done to move us forward.</w:t>
      </w:r>
      <w:r w:rsidR="00BA295A">
        <w:rPr>
          <w:sz w:val="24"/>
          <w:szCs w:val="24"/>
        </w:rPr>
        <w:t xml:space="preserve">   We established partnerships with other organizations, made presentations, staffed booths, took a trip to Bulgaria, established a donation fund and a proposed grant program, created an Award, and recruited for a project.</w:t>
      </w:r>
    </w:p>
    <w:p w:rsidR="00BA295A" w:rsidRDefault="00BA295A" w:rsidP="00633591">
      <w:pPr>
        <w:tabs>
          <w:tab w:val="left" w:pos="3690"/>
        </w:tabs>
        <w:spacing w:after="0"/>
        <w:rPr>
          <w:sz w:val="24"/>
          <w:szCs w:val="24"/>
        </w:rPr>
      </w:pPr>
    </w:p>
    <w:p w:rsidR="00BA295A" w:rsidRPr="00422A88" w:rsidRDefault="00BA295A" w:rsidP="00633591">
      <w:pPr>
        <w:tabs>
          <w:tab w:val="left" w:pos="3690"/>
        </w:tabs>
        <w:spacing w:after="0"/>
        <w:rPr>
          <w:sz w:val="24"/>
          <w:szCs w:val="24"/>
        </w:rPr>
      </w:pPr>
      <w:r>
        <w:rPr>
          <w:sz w:val="24"/>
          <w:szCs w:val="24"/>
        </w:rPr>
        <w:t xml:space="preserve">The most exciting action was a trip to Bulgaria </w:t>
      </w:r>
      <w:r w:rsidR="00422A88">
        <w:rPr>
          <w:sz w:val="24"/>
          <w:szCs w:val="24"/>
        </w:rPr>
        <w:t>for two members ILCE-IG</w:t>
      </w:r>
      <w:r>
        <w:rPr>
          <w:sz w:val="24"/>
          <w:szCs w:val="24"/>
        </w:rPr>
        <w:t xml:space="preserve">, Amy </w:t>
      </w:r>
      <w:r w:rsidR="00422A88">
        <w:rPr>
          <w:sz w:val="24"/>
          <w:szCs w:val="24"/>
        </w:rPr>
        <w:t>Martin and Nancy Bolt, along with two other librarians, went to Bulgaria to celebrate the 10</w:t>
      </w:r>
      <w:r w:rsidR="00422A88" w:rsidRPr="00422A88">
        <w:rPr>
          <w:sz w:val="24"/>
          <w:szCs w:val="24"/>
          <w:vertAlign w:val="superscript"/>
        </w:rPr>
        <w:t>th</w:t>
      </w:r>
      <w:r w:rsidR="00422A88">
        <w:rPr>
          <w:sz w:val="24"/>
          <w:szCs w:val="24"/>
        </w:rPr>
        <w:t xml:space="preserve"> anniversary of the America Bulgaria Library Exchange (ABLE).   In additional to visiting five libraries around the country, we all made presentations at a one day conference, </w:t>
      </w:r>
      <w:r w:rsidR="00422A88">
        <w:rPr>
          <w:i/>
          <w:sz w:val="24"/>
          <w:szCs w:val="24"/>
        </w:rPr>
        <w:t>Past Accomplishments and Future Trends,</w:t>
      </w:r>
      <w:r w:rsidR="00422A88">
        <w:rPr>
          <w:sz w:val="24"/>
          <w:szCs w:val="24"/>
        </w:rPr>
        <w:t xml:space="preserve"> to which 65 Bulgarian librarians attended,   The conference focused on what Bulgarian and America libraries had accomplished in the last 10 years and what the future might bring in terms of services.</w:t>
      </w:r>
    </w:p>
    <w:p w:rsidR="00F072F5" w:rsidRDefault="00F072F5" w:rsidP="00633591">
      <w:pPr>
        <w:tabs>
          <w:tab w:val="left" w:pos="3690"/>
        </w:tabs>
        <w:spacing w:after="0"/>
        <w:rPr>
          <w:sz w:val="24"/>
          <w:szCs w:val="24"/>
        </w:rPr>
      </w:pPr>
    </w:p>
    <w:p w:rsidR="00F072F5" w:rsidRDefault="00422A88" w:rsidP="00633591">
      <w:pPr>
        <w:tabs>
          <w:tab w:val="left" w:pos="3690"/>
        </w:tabs>
        <w:spacing w:after="0"/>
        <w:rPr>
          <w:sz w:val="24"/>
          <w:szCs w:val="24"/>
        </w:rPr>
      </w:pPr>
      <w:r>
        <w:rPr>
          <w:sz w:val="24"/>
          <w:szCs w:val="24"/>
        </w:rPr>
        <w:t>We have also begun a partnership with Denver Sister Cities International.   DSCI and ILC</w:t>
      </w:r>
      <w:r w:rsidR="00930F1F">
        <w:rPr>
          <w:sz w:val="24"/>
          <w:szCs w:val="24"/>
        </w:rPr>
        <w:t>E-IG send a letter to all</w:t>
      </w:r>
      <w:r>
        <w:rPr>
          <w:sz w:val="24"/>
          <w:szCs w:val="24"/>
        </w:rPr>
        <w:t xml:space="preserve"> Denver sister cities across the world (about 10) asking if they would like to expand their partnership to include libraries. </w:t>
      </w:r>
      <w:r w:rsidR="00742CAF">
        <w:rPr>
          <w:sz w:val="24"/>
          <w:szCs w:val="24"/>
        </w:rPr>
        <w:t xml:space="preserve"> We received letters of interest from </w:t>
      </w:r>
      <w:r>
        <w:rPr>
          <w:sz w:val="24"/>
          <w:szCs w:val="24"/>
        </w:rPr>
        <w:t>Brest, France, and Takayam</w:t>
      </w:r>
      <w:r w:rsidR="00742CAF">
        <w:rPr>
          <w:sz w:val="24"/>
          <w:szCs w:val="24"/>
        </w:rPr>
        <w:t>a</w:t>
      </w:r>
      <w:r>
        <w:rPr>
          <w:sz w:val="24"/>
          <w:szCs w:val="24"/>
        </w:rPr>
        <w:t>, Japan.   A representative from the Japanese Sister City was in Denver and met with representatives of ILCE-IG and the Denver Public Library.   DPL has agreed to work with DSCI and the libraries in France and Japan.</w:t>
      </w:r>
    </w:p>
    <w:p w:rsidR="00422A88" w:rsidRDefault="00422A88" w:rsidP="00633591">
      <w:pPr>
        <w:tabs>
          <w:tab w:val="left" w:pos="3690"/>
        </w:tabs>
        <w:spacing w:after="0"/>
        <w:rPr>
          <w:sz w:val="24"/>
          <w:szCs w:val="24"/>
        </w:rPr>
      </w:pPr>
    </w:p>
    <w:p w:rsidR="00422A88" w:rsidRDefault="00422A88" w:rsidP="00633591">
      <w:pPr>
        <w:tabs>
          <w:tab w:val="left" w:pos="3690"/>
        </w:tabs>
        <w:spacing w:after="0"/>
        <w:rPr>
          <w:sz w:val="24"/>
          <w:szCs w:val="24"/>
        </w:rPr>
      </w:pPr>
      <w:r>
        <w:rPr>
          <w:sz w:val="24"/>
          <w:szCs w:val="24"/>
        </w:rPr>
        <w:t xml:space="preserve">ILCE-IG is also make a presentation at </w:t>
      </w:r>
      <w:r w:rsidR="000C30E1" w:rsidRPr="000C30E1">
        <w:rPr>
          <w:i/>
          <w:sz w:val="24"/>
          <w:szCs w:val="24"/>
        </w:rPr>
        <w:t>Sparking Global Conversations</w:t>
      </w:r>
      <w:r w:rsidR="000C30E1">
        <w:rPr>
          <w:i/>
          <w:sz w:val="24"/>
          <w:szCs w:val="24"/>
        </w:rPr>
        <w:t xml:space="preserve">, </w:t>
      </w:r>
      <w:r w:rsidR="000C30E1">
        <w:rPr>
          <w:sz w:val="24"/>
          <w:szCs w:val="24"/>
        </w:rPr>
        <w:t>a festival with exhibits (ILCE-IG is both a sponsor and an exhibitor) for people interested in international cultural.   We have also been invited to make a presentation at Sister Cities Colorado.</w:t>
      </w:r>
    </w:p>
    <w:p w:rsidR="000C30E1" w:rsidRPr="000C30E1" w:rsidRDefault="000C30E1" w:rsidP="00633591">
      <w:pPr>
        <w:tabs>
          <w:tab w:val="left" w:pos="3690"/>
        </w:tabs>
        <w:spacing w:after="0"/>
        <w:rPr>
          <w:sz w:val="24"/>
          <w:szCs w:val="24"/>
        </w:rPr>
      </w:pPr>
    </w:p>
    <w:p w:rsidR="00F072F5" w:rsidRDefault="00F072F5" w:rsidP="00F072F5">
      <w:pPr>
        <w:tabs>
          <w:tab w:val="left" w:pos="3690"/>
        </w:tabs>
        <w:spacing w:after="0"/>
        <w:rPr>
          <w:sz w:val="24"/>
          <w:szCs w:val="24"/>
        </w:rPr>
      </w:pPr>
      <w:r>
        <w:rPr>
          <w:sz w:val="24"/>
          <w:szCs w:val="24"/>
        </w:rPr>
        <w:t>Projects</w:t>
      </w:r>
      <w:r w:rsidR="000C30E1">
        <w:rPr>
          <w:sz w:val="24"/>
          <w:szCs w:val="24"/>
        </w:rPr>
        <w:t xml:space="preserve"> ILCE-IG also made a presentation at </w:t>
      </w:r>
      <w:proofErr w:type="spellStart"/>
      <w:r w:rsidR="000C30E1">
        <w:rPr>
          <w:sz w:val="24"/>
          <w:szCs w:val="24"/>
        </w:rPr>
        <w:t>CLiC</w:t>
      </w:r>
      <w:proofErr w:type="spellEnd"/>
      <w:r w:rsidR="000C30E1">
        <w:rPr>
          <w:sz w:val="24"/>
          <w:szCs w:val="24"/>
        </w:rPr>
        <w:t xml:space="preserve"> to which 35 people attended, two presentations at DU to students, and on to Emporia students on getting involved internationally.  At DU we also participated in a </w:t>
      </w:r>
      <w:r w:rsidR="000C30E1">
        <w:rPr>
          <w:i/>
          <w:sz w:val="24"/>
          <w:szCs w:val="24"/>
        </w:rPr>
        <w:t>Showcase</w:t>
      </w:r>
      <w:r w:rsidR="000C30E1">
        <w:rPr>
          <w:sz w:val="24"/>
          <w:szCs w:val="24"/>
        </w:rPr>
        <w:t xml:space="preserve"> for students who are looking for internships or practicums.   We are looking for someone to put together a comprehensive (as possible) list of international job and volunteer possibilities.   We will make a similar presentation at CAL to the CAL Leadership </w:t>
      </w:r>
      <w:r w:rsidR="00742CAF">
        <w:rPr>
          <w:sz w:val="24"/>
          <w:szCs w:val="24"/>
        </w:rPr>
        <w:t>Initiative</w:t>
      </w:r>
      <w:r w:rsidR="000C30E1">
        <w:rPr>
          <w:sz w:val="24"/>
          <w:szCs w:val="24"/>
        </w:rPr>
        <w:t>.</w:t>
      </w:r>
    </w:p>
    <w:p w:rsidR="000C30E1" w:rsidRPr="000C30E1" w:rsidRDefault="000C30E1" w:rsidP="00F072F5">
      <w:pPr>
        <w:tabs>
          <w:tab w:val="left" w:pos="3690"/>
        </w:tabs>
        <w:spacing w:after="0"/>
        <w:rPr>
          <w:sz w:val="24"/>
          <w:szCs w:val="24"/>
        </w:rPr>
      </w:pPr>
    </w:p>
    <w:p w:rsidR="00F072F5" w:rsidRDefault="000C30E1" w:rsidP="00F072F5">
      <w:pPr>
        <w:tabs>
          <w:tab w:val="left" w:pos="3690"/>
        </w:tabs>
        <w:spacing w:after="0"/>
        <w:rPr>
          <w:sz w:val="24"/>
          <w:szCs w:val="24"/>
        </w:rPr>
      </w:pPr>
      <w:r>
        <w:rPr>
          <w:sz w:val="24"/>
          <w:szCs w:val="24"/>
        </w:rPr>
        <w:t>ILCE-IG is working on guidelines for an Award to be given at CAL.  The Award would be for the best individual or library with a coo</w:t>
      </w:r>
      <w:r w:rsidR="00742CAF">
        <w:rPr>
          <w:sz w:val="24"/>
          <w:szCs w:val="24"/>
        </w:rPr>
        <w:t xml:space="preserve">perative project with an international library and an award </w:t>
      </w:r>
      <w:r w:rsidR="00742CAF">
        <w:rPr>
          <w:sz w:val="24"/>
          <w:szCs w:val="24"/>
        </w:rPr>
        <w:lastRenderedPageBreak/>
        <w:t>for a library project to celebrate international cultures.   Janet Lee, ILCE-IG member, advised two librarians working to set up a library in Tonga.</w:t>
      </w:r>
    </w:p>
    <w:p w:rsidR="00742CAF" w:rsidRDefault="00742CAF" w:rsidP="00F072F5">
      <w:pPr>
        <w:tabs>
          <w:tab w:val="left" w:pos="3690"/>
        </w:tabs>
        <w:spacing w:after="0"/>
        <w:rPr>
          <w:sz w:val="24"/>
          <w:szCs w:val="24"/>
        </w:rPr>
      </w:pPr>
    </w:p>
    <w:p w:rsidR="00742CAF" w:rsidRDefault="00742CAF" w:rsidP="00F072F5">
      <w:pPr>
        <w:tabs>
          <w:tab w:val="left" w:pos="3690"/>
        </w:tabs>
        <w:spacing w:after="0"/>
        <w:rPr>
          <w:sz w:val="24"/>
          <w:szCs w:val="24"/>
        </w:rPr>
      </w:pPr>
      <w:r>
        <w:rPr>
          <w:sz w:val="24"/>
          <w:szCs w:val="24"/>
        </w:rPr>
        <w:t xml:space="preserve">To further the work of the ILCE-IG, group members developed a brochure, created a fund for donations (which will be available for grants at a later date) and updated the webpage on the CAL website.    On our Webpage, Amy Martin has created room for a travel blog by any CAL member who visits an international library and we will be adding more information about ILCE-IG activities.  </w:t>
      </w:r>
    </w:p>
    <w:p w:rsidR="00742CAF" w:rsidRDefault="00742CAF" w:rsidP="00F072F5">
      <w:pPr>
        <w:tabs>
          <w:tab w:val="left" w:pos="3690"/>
        </w:tabs>
        <w:spacing w:after="0"/>
        <w:rPr>
          <w:sz w:val="24"/>
          <w:szCs w:val="24"/>
        </w:rPr>
      </w:pPr>
    </w:p>
    <w:p w:rsidR="00742CAF" w:rsidRDefault="00742CAF" w:rsidP="00F072F5">
      <w:pPr>
        <w:tabs>
          <w:tab w:val="left" w:pos="3690"/>
        </w:tabs>
        <w:spacing w:after="0"/>
        <w:rPr>
          <w:sz w:val="24"/>
          <w:szCs w:val="24"/>
        </w:rPr>
      </w:pPr>
      <w:r>
        <w:rPr>
          <w:sz w:val="24"/>
          <w:szCs w:val="24"/>
        </w:rPr>
        <w:t>At CAL we will be hosting a meeting on Thursday night with international liquors for tasting and some snacks.   Come and hear what we are doing and join the Interest Group.</w:t>
      </w:r>
    </w:p>
    <w:p w:rsidR="00F072F5" w:rsidRDefault="00F072F5" w:rsidP="00F072F5">
      <w:pPr>
        <w:tabs>
          <w:tab w:val="left" w:pos="3690"/>
        </w:tabs>
        <w:spacing w:after="0"/>
        <w:rPr>
          <w:sz w:val="24"/>
          <w:szCs w:val="24"/>
        </w:rPr>
      </w:pPr>
    </w:p>
    <w:p w:rsidR="00F072F5" w:rsidRDefault="00F072F5" w:rsidP="00F072F5">
      <w:pPr>
        <w:tabs>
          <w:tab w:val="left" w:pos="3690"/>
        </w:tabs>
        <w:spacing w:after="0"/>
        <w:rPr>
          <w:sz w:val="24"/>
          <w:szCs w:val="24"/>
        </w:rPr>
      </w:pPr>
    </w:p>
    <w:sectPr w:rsidR="00F072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3591"/>
    <w:rsid w:val="00000441"/>
    <w:rsid w:val="0000393A"/>
    <w:rsid w:val="00004512"/>
    <w:rsid w:val="00004556"/>
    <w:rsid w:val="00004891"/>
    <w:rsid w:val="00007C6B"/>
    <w:rsid w:val="00011A42"/>
    <w:rsid w:val="00011C99"/>
    <w:rsid w:val="00017123"/>
    <w:rsid w:val="0001746C"/>
    <w:rsid w:val="0002282B"/>
    <w:rsid w:val="0002298B"/>
    <w:rsid w:val="00025F73"/>
    <w:rsid w:val="000312AF"/>
    <w:rsid w:val="000404AC"/>
    <w:rsid w:val="0004058C"/>
    <w:rsid w:val="000426B5"/>
    <w:rsid w:val="000432A3"/>
    <w:rsid w:val="0004334F"/>
    <w:rsid w:val="00045B21"/>
    <w:rsid w:val="000474CA"/>
    <w:rsid w:val="00053116"/>
    <w:rsid w:val="000566B6"/>
    <w:rsid w:val="00056FFC"/>
    <w:rsid w:val="000604EF"/>
    <w:rsid w:val="00061555"/>
    <w:rsid w:val="0006401F"/>
    <w:rsid w:val="00064538"/>
    <w:rsid w:val="00064FF6"/>
    <w:rsid w:val="00073900"/>
    <w:rsid w:val="00076668"/>
    <w:rsid w:val="00077D6E"/>
    <w:rsid w:val="000826DD"/>
    <w:rsid w:val="00084BA3"/>
    <w:rsid w:val="00087B0C"/>
    <w:rsid w:val="0009095E"/>
    <w:rsid w:val="000937B0"/>
    <w:rsid w:val="00095CF2"/>
    <w:rsid w:val="000A0860"/>
    <w:rsid w:val="000A2A20"/>
    <w:rsid w:val="000A7BE7"/>
    <w:rsid w:val="000B1C67"/>
    <w:rsid w:val="000B3215"/>
    <w:rsid w:val="000B5099"/>
    <w:rsid w:val="000C013B"/>
    <w:rsid w:val="000C045B"/>
    <w:rsid w:val="000C0F17"/>
    <w:rsid w:val="000C30E1"/>
    <w:rsid w:val="000C3D38"/>
    <w:rsid w:val="000C56CF"/>
    <w:rsid w:val="000D08CB"/>
    <w:rsid w:val="000D0CCB"/>
    <w:rsid w:val="000D33C8"/>
    <w:rsid w:val="000D4099"/>
    <w:rsid w:val="000D456D"/>
    <w:rsid w:val="000E07C8"/>
    <w:rsid w:val="000E0F4B"/>
    <w:rsid w:val="000E1312"/>
    <w:rsid w:val="000E2A6B"/>
    <w:rsid w:val="000E2BA4"/>
    <w:rsid w:val="000E42B1"/>
    <w:rsid w:val="000E4568"/>
    <w:rsid w:val="000E5633"/>
    <w:rsid w:val="000E7018"/>
    <w:rsid w:val="000F1167"/>
    <w:rsid w:val="000F1B27"/>
    <w:rsid w:val="000F439D"/>
    <w:rsid w:val="000F4D0F"/>
    <w:rsid w:val="000F4E54"/>
    <w:rsid w:val="000F6745"/>
    <w:rsid w:val="00104155"/>
    <w:rsid w:val="00106117"/>
    <w:rsid w:val="00107785"/>
    <w:rsid w:val="00114CCF"/>
    <w:rsid w:val="001159C7"/>
    <w:rsid w:val="00116AC8"/>
    <w:rsid w:val="0012053E"/>
    <w:rsid w:val="00120577"/>
    <w:rsid w:val="001227A0"/>
    <w:rsid w:val="001244EE"/>
    <w:rsid w:val="001247BB"/>
    <w:rsid w:val="00127443"/>
    <w:rsid w:val="0013006A"/>
    <w:rsid w:val="001304F9"/>
    <w:rsid w:val="00130753"/>
    <w:rsid w:val="001326D8"/>
    <w:rsid w:val="0013435C"/>
    <w:rsid w:val="0013544B"/>
    <w:rsid w:val="00136D34"/>
    <w:rsid w:val="00151474"/>
    <w:rsid w:val="00151D94"/>
    <w:rsid w:val="001520D4"/>
    <w:rsid w:val="00154F7E"/>
    <w:rsid w:val="00155A4F"/>
    <w:rsid w:val="00156F08"/>
    <w:rsid w:val="00157756"/>
    <w:rsid w:val="001578C0"/>
    <w:rsid w:val="001609FE"/>
    <w:rsid w:val="001619FA"/>
    <w:rsid w:val="001626A1"/>
    <w:rsid w:val="00167736"/>
    <w:rsid w:val="00170450"/>
    <w:rsid w:val="00170A3D"/>
    <w:rsid w:val="0017483E"/>
    <w:rsid w:val="00174A3B"/>
    <w:rsid w:val="0017631A"/>
    <w:rsid w:val="00176F24"/>
    <w:rsid w:val="00181C3A"/>
    <w:rsid w:val="001829E8"/>
    <w:rsid w:val="001836F6"/>
    <w:rsid w:val="00190110"/>
    <w:rsid w:val="00190992"/>
    <w:rsid w:val="001924ED"/>
    <w:rsid w:val="00193D21"/>
    <w:rsid w:val="00195E7F"/>
    <w:rsid w:val="001A0FC2"/>
    <w:rsid w:val="001A191F"/>
    <w:rsid w:val="001A3DF7"/>
    <w:rsid w:val="001A740A"/>
    <w:rsid w:val="001A761B"/>
    <w:rsid w:val="001B29F2"/>
    <w:rsid w:val="001B31BE"/>
    <w:rsid w:val="001B5167"/>
    <w:rsid w:val="001B74B7"/>
    <w:rsid w:val="001B7A33"/>
    <w:rsid w:val="001B7E92"/>
    <w:rsid w:val="001C25DE"/>
    <w:rsid w:val="001C2D83"/>
    <w:rsid w:val="001C404D"/>
    <w:rsid w:val="001D6CFF"/>
    <w:rsid w:val="001E127E"/>
    <w:rsid w:val="001E1EEE"/>
    <w:rsid w:val="001E30E3"/>
    <w:rsid w:val="001E42DD"/>
    <w:rsid w:val="001E548B"/>
    <w:rsid w:val="001E61F2"/>
    <w:rsid w:val="001E64E1"/>
    <w:rsid w:val="001E7190"/>
    <w:rsid w:val="001E7C50"/>
    <w:rsid w:val="001F3D6B"/>
    <w:rsid w:val="00207284"/>
    <w:rsid w:val="002113BB"/>
    <w:rsid w:val="00212620"/>
    <w:rsid w:val="00213006"/>
    <w:rsid w:val="00214E9F"/>
    <w:rsid w:val="00216958"/>
    <w:rsid w:val="002207E8"/>
    <w:rsid w:val="00224442"/>
    <w:rsid w:val="00224EDE"/>
    <w:rsid w:val="002268B8"/>
    <w:rsid w:val="002338B1"/>
    <w:rsid w:val="00234D78"/>
    <w:rsid w:val="00235CCB"/>
    <w:rsid w:val="002400BC"/>
    <w:rsid w:val="00240713"/>
    <w:rsid w:val="00242DCB"/>
    <w:rsid w:val="002446B1"/>
    <w:rsid w:val="00245BDA"/>
    <w:rsid w:val="00245DC3"/>
    <w:rsid w:val="002477AC"/>
    <w:rsid w:val="00250738"/>
    <w:rsid w:val="00250C7D"/>
    <w:rsid w:val="002519BE"/>
    <w:rsid w:val="00251B73"/>
    <w:rsid w:val="00253C90"/>
    <w:rsid w:val="0025410D"/>
    <w:rsid w:val="00255044"/>
    <w:rsid w:val="0025575D"/>
    <w:rsid w:val="00262766"/>
    <w:rsid w:val="00262BEB"/>
    <w:rsid w:val="002632FB"/>
    <w:rsid w:val="002634C7"/>
    <w:rsid w:val="0026664C"/>
    <w:rsid w:val="00274782"/>
    <w:rsid w:val="00276290"/>
    <w:rsid w:val="00276C33"/>
    <w:rsid w:val="00277A76"/>
    <w:rsid w:val="002825B9"/>
    <w:rsid w:val="00284D78"/>
    <w:rsid w:val="00286568"/>
    <w:rsid w:val="00291A67"/>
    <w:rsid w:val="00297771"/>
    <w:rsid w:val="002978DD"/>
    <w:rsid w:val="002B0B92"/>
    <w:rsid w:val="002B10FB"/>
    <w:rsid w:val="002B254F"/>
    <w:rsid w:val="002B5273"/>
    <w:rsid w:val="002B7AD6"/>
    <w:rsid w:val="002C2BDF"/>
    <w:rsid w:val="002D26B8"/>
    <w:rsid w:val="002D7630"/>
    <w:rsid w:val="002E3151"/>
    <w:rsid w:val="002E4B3E"/>
    <w:rsid w:val="002E71FB"/>
    <w:rsid w:val="002F2D58"/>
    <w:rsid w:val="002F4FB2"/>
    <w:rsid w:val="002F5B07"/>
    <w:rsid w:val="002F6D07"/>
    <w:rsid w:val="0030102A"/>
    <w:rsid w:val="0030227D"/>
    <w:rsid w:val="00304E22"/>
    <w:rsid w:val="00310DC2"/>
    <w:rsid w:val="00311A3E"/>
    <w:rsid w:val="00317788"/>
    <w:rsid w:val="00317D71"/>
    <w:rsid w:val="003229DF"/>
    <w:rsid w:val="0032677E"/>
    <w:rsid w:val="00327C90"/>
    <w:rsid w:val="00330492"/>
    <w:rsid w:val="00331518"/>
    <w:rsid w:val="00331ED6"/>
    <w:rsid w:val="0033369D"/>
    <w:rsid w:val="003360DC"/>
    <w:rsid w:val="003370F5"/>
    <w:rsid w:val="0034212E"/>
    <w:rsid w:val="00344CEB"/>
    <w:rsid w:val="0034557A"/>
    <w:rsid w:val="00346B34"/>
    <w:rsid w:val="00351FC0"/>
    <w:rsid w:val="0035456C"/>
    <w:rsid w:val="00354A80"/>
    <w:rsid w:val="00355519"/>
    <w:rsid w:val="00356D31"/>
    <w:rsid w:val="00357B04"/>
    <w:rsid w:val="003602A2"/>
    <w:rsid w:val="00360565"/>
    <w:rsid w:val="00360B6A"/>
    <w:rsid w:val="00362ACB"/>
    <w:rsid w:val="00363499"/>
    <w:rsid w:val="003637B5"/>
    <w:rsid w:val="0036506E"/>
    <w:rsid w:val="0036679C"/>
    <w:rsid w:val="00367ABB"/>
    <w:rsid w:val="00370C7C"/>
    <w:rsid w:val="00371510"/>
    <w:rsid w:val="00374741"/>
    <w:rsid w:val="00374D25"/>
    <w:rsid w:val="0037775D"/>
    <w:rsid w:val="003831E8"/>
    <w:rsid w:val="0038644F"/>
    <w:rsid w:val="00386CB7"/>
    <w:rsid w:val="00391817"/>
    <w:rsid w:val="0039660F"/>
    <w:rsid w:val="00397AA1"/>
    <w:rsid w:val="003A0FA0"/>
    <w:rsid w:val="003A2E8C"/>
    <w:rsid w:val="003A54C8"/>
    <w:rsid w:val="003A612A"/>
    <w:rsid w:val="003B32DD"/>
    <w:rsid w:val="003B366C"/>
    <w:rsid w:val="003B4105"/>
    <w:rsid w:val="003C1E17"/>
    <w:rsid w:val="003C327C"/>
    <w:rsid w:val="003D04C5"/>
    <w:rsid w:val="003D0D62"/>
    <w:rsid w:val="003D432B"/>
    <w:rsid w:val="003D6E45"/>
    <w:rsid w:val="003E468C"/>
    <w:rsid w:val="003E4D37"/>
    <w:rsid w:val="003E75D3"/>
    <w:rsid w:val="003F308F"/>
    <w:rsid w:val="003F3900"/>
    <w:rsid w:val="003F6319"/>
    <w:rsid w:val="004012E6"/>
    <w:rsid w:val="00402E27"/>
    <w:rsid w:val="0040314B"/>
    <w:rsid w:val="0040331C"/>
    <w:rsid w:val="00405B7D"/>
    <w:rsid w:val="00406F76"/>
    <w:rsid w:val="004110AF"/>
    <w:rsid w:val="0041227F"/>
    <w:rsid w:val="0041228A"/>
    <w:rsid w:val="004133B6"/>
    <w:rsid w:val="00415E01"/>
    <w:rsid w:val="004165B8"/>
    <w:rsid w:val="00417F6A"/>
    <w:rsid w:val="00422A88"/>
    <w:rsid w:val="00422BF7"/>
    <w:rsid w:val="00422D15"/>
    <w:rsid w:val="004264D8"/>
    <w:rsid w:val="00427A76"/>
    <w:rsid w:val="004302E1"/>
    <w:rsid w:val="00434119"/>
    <w:rsid w:val="00443254"/>
    <w:rsid w:val="00443B6D"/>
    <w:rsid w:val="004453B3"/>
    <w:rsid w:val="00447928"/>
    <w:rsid w:val="00450B4A"/>
    <w:rsid w:val="00450CFA"/>
    <w:rsid w:val="0045345E"/>
    <w:rsid w:val="00455810"/>
    <w:rsid w:val="00456429"/>
    <w:rsid w:val="00461415"/>
    <w:rsid w:val="00462C5D"/>
    <w:rsid w:val="0046772C"/>
    <w:rsid w:val="00471E69"/>
    <w:rsid w:val="00472A44"/>
    <w:rsid w:val="00475D48"/>
    <w:rsid w:val="00476656"/>
    <w:rsid w:val="004770AF"/>
    <w:rsid w:val="0048061B"/>
    <w:rsid w:val="00484D6A"/>
    <w:rsid w:val="00485E2A"/>
    <w:rsid w:val="00486300"/>
    <w:rsid w:val="0048673E"/>
    <w:rsid w:val="00487561"/>
    <w:rsid w:val="004904DA"/>
    <w:rsid w:val="00490988"/>
    <w:rsid w:val="00492675"/>
    <w:rsid w:val="00494E6F"/>
    <w:rsid w:val="00495912"/>
    <w:rsid w:val="00496C64"/>
    <w:rsid w:val="004973AF"/>
    <w:rsid w:val="004A24F7"/>
    <w:rsid w:val="004A4D18"/>
    <w:rsid w:val="004A6217"/>
    <w:rsid w:val="004A76D2"/>
    <w:rsid w:val="004B25B6"/>
    <w:rsid w:val="004B4C41"/>
    <w:rsid w:val="004B59C1"/>
    <w:rsid w:val="004B6C5A"/>
    <w:rsid w:val="004B6F4D"/>
    <w:rsid w:val="004C49BC"/>
    <w:rsid w:val="004C64D1"/>
    <w:rsid w:val="004C680C"/>
    <w:rsid w:val="004D59A0"/>
    <w:rsid w:val="004E2FD9"/>
    <w:rsid w:val="004E50D1"/>
    <w:rsid w:val="004E51C7"/>
    <w:rsid w:val="004E53DC"/>
    <w:rsid w:val="004E54AD"/>
    <w:rsid w:val="004E761E"/>
    <w:rsid w:val="004E77C7"/>
    <w:rsid w:val="004F0526"/>
    <w:rsid w:val="004F0B65"/>
    <w:rsid w:val="004F1D6F"/>
    <w:rsid w:val="004F27BE"/>
    <w:rsid w:val="004F5B3A"/>
    <w:rsid w:val="004F79CC"/>
    <w:rsid w:val="004F7A3D"/>
    <w:rsid w:val="004F7EB2"/>
    <w:rsid w:val="005007EC"/>
    <w:rsid w:val="00500CEE"/>
    <w:rsid w:val="00504FD0"/>
    <w:rsid w:val="00506F98"/>
    <w:rsid w:val="00513E3F"/>
    <w:rsid w:val="00513EAF"/>
    <w:rsid w:val="00514374"/>
    <w:rsid w:val="00514FB5"/>
    <w:rsid w:val="00515466"/>
    <w:rsid w:val="005156AE"/>
    <w:rsid w:val="00515721"/>
    <w:rsid w:val="00517377"/>
    <w:rsid w:val="005177D7"/>
    <w:rsid w:val="005179A4"/>
    <w:rsid w:val="0052050C"/>
    <w:rsid w:val="005205CF"/>
    <w:rsid w:val="005210A8"/>
    <w:rsid w:val="00526894"/>
    <w:rsid w:val="00526B44"/>
    <w:rsid w:val="00526B69"/>
    <w:rsid w:val="00532194"/>
    <w:rsid w:val="005326F5"/>
    <w:rsid w:val="005370C3"/>
    <w:rsid w:val="0054161B"/>
    <w:rsid w:val="00544654"/>
    <w:rsid w:val="005466A7"/>
    <w:rsid w:val="00550165"/>
    <w:rsid w:val="0055159F"/>
    <w:rsid w:val="00554002"/>
    <w:rsid w:val="0056398A"/>
    <w:rsid w:val="00570C5D"/>
    <w:rsid w:val="0057249A"/>
    <w:rsid w:val="0057321D"/>
    <w:rsid w:val="00577BE8"/>
    <w:rsid w:val="005806F3"/>
    <w:rsid w:val="00582307"/>
    <w:rsid w:val="005867B0"/>
    <w:rsid w:val="0059126D"/>
    <w:rsid w:val="0059167E"/>
    <w:rsid w:val="00591E00"/>
    <w:rsid w:val="005954B8"/>
    <w:rsid w:val="005958E6"/>
    <w:rsid w:val="005A5F1C"/>
    <w:rsid w:val="005A6BEF"/>
    <w:rsid w:val="005A707A"/>
    <w:rsid w:val="005B11DB"/>
    <w:rsid w:val="005B25E9"/>
    <w:rsid w:val="005B4CF0"/>
    <w:rsid w:val="005B567E"/>
    <w:rsid w:val="005B5E52"/>
    <w:rsid w:val="005B68F6"/>
    <w:rsid w:val="005C121C"/>
    <w:rsid w:val="005C370A"/>
    <w:rsid w:val="005C49E6"/>
    <w:rsid w:val="005C52DA"/>
    <w:rsid w:val="005C59CA"/>
    <w:rsid w:val="005C709A"/>
    <w:rsid w:val="005C7A7B"/>
    <w:rsid w:val="005D0C51"/>
    <w:rsid w:val="005D3178"/>
    <w:rsid w:val="005D66CB"/>
    <w:rsid w:val="005D7B01"/>
    <w:rsid w:val="005E267A"/>
    <w:rsid w:val="005E63AF"/>
    <w:rsid w:val="005F201E"/>
    <w:rsid w:val="005F2139"/>
    <w:rsid w:val="005F5BBA"/>
    <w:rsid w:val="0060159A"/>
    <w:rsid w:val="00601FE8"/>
    <w:rsid w:val="00611148"/>
    <w:rsid w:val="00611C59"/>
    <w:rsid w:val="00611D4E"/>
    <w:rsid w:val="00612DDF"/>
    <w:rsid w:val="00613A0C"/>
    <w:rsid w:val="00613F95"/>
    <w:rsid w:val="006169F7"/>
    <w:rsid w:val="00617659"/>
    <w:rsid w:val="00620039"/>
    <w:rsid w:val="00621359"/>
    <w:rsid w:val="006218E7"/>
    <w:rsid w:val="00623F21"/>
    <w:rsid w:val="00624C25"/>
    <w:rsid w:val="006252A9"/>
    <w:rsid w:val="006262F1"/>
    <w:rsid w:val="00632A3A"/>
    <w:rsid w:val="00632E81"/>
    <w:rsid w:val="00633591"/>
    <w:rsid w:val="0063387F"/>
    <w:rsid w:val="00643EDA"/>
    <w:rsid w:val="0064414B"/>
    <w:rsid w:val="00644F77"/>
    <w:rsid w:val="006477F2"/>
    <w:rsid w:val="006502A9"/>
    <w:rsid w:val="00650356"/>
    <w:rsid w:val="0065182C"/>
    <w:rsid w:val="00652E4C"/>
    <w:rsid w:val="00654D82"/>
    <w:rsid w:val="006552B1"/>
    <w:rsid w:val="00657BB6"/>
    <w:rsid w:val="00657F8A"/>
    <w:rsid w:val="00660AE2"/>
    <w:rsid w:val="0066134C"/>
    <w:rsid w:val="00665034"/>
    <w:rsid w:val="00666086"/>
    <w:rsid w:val="006665CC"/>
    <w:rsid w:val="006711AF"/>
    <w:rsid w:val="006716FB"/>
    <w:rsid w:val="0067183F"/>
    <w:rsid w:val="00672466"/>
    <w:rsid w:val="00673482"/>
    <w:rsid w:val="0067396B"/>
    <w:rsid w:val="006777A8"/>
    <w:rsid w:val="006809EE"/>
    <w:rsid w:val="00681BCC"/>
    <w:rsid w:val="00687AC1"/>
    <w:rsid w:val="00691889"/>
    <w:rsid w:val="0069348E"/>
    <w:rsid w:val="00697663"/>
    <w:rsid w:val="0069786D"/>
    <w:rsid w:val="006A2A40"/>
    <w:rsid w:val="006A3991"/>
    <w:rsid w:val="006A43B9"/>
    <w:rsid w:val="006A78ED"/>
    <w:rsid w:val="006B1343"/>
    <w:rsid w:val="006B2634"/>
    <w:rsid w:val="006B2E68"/>
    <w:rsid w:val="006B335C"/>
    <w:rsid w:val="006B53D7"/>
    <w:rsid w:val="006B5526"/>
    <w:rsid w:val="006B5ADB"/>
    <w:rsid w:val="006C0AA9"/>
    <w:rsid w:val="006C1EAA"/>
    <w:rsid w:val="006C47C2"/>
    <w:rsid w:val="006C58C7"/>
    <w:rsid w:val="006C597A"/>
    <w:rsid w:val="006C6730"/>
    <w:rsid w:val="006D08D1"/>
    <w:rsid w:val="006D178D"/>
    <w:rsid w:val="006E033D"/>
    <w:rsid w:val="006E1921"/>
    <w:rsid w:val="006E3093"/>
    <w:rsid w:val="006E605F"/>
    <w:rsid w:val="006F19C5"/>
    <w:rsid w:val="006F1CF1"/>
    <w:rsid w:val="006F1DFE"/>
    <w:rsid w:val="006F2B1D"/>
    <w:rsid w:val="006F2D21"/>
    <w:rsid w:val="0070158E"/>
    <w:rsid w:val="00702597"/>
    <w:rsid w:val="0070260E"/>
    <w:rsid w:val="00707239"/>
    <w:rsid w:val="00710536"/>
    <w:rsid w:val="00710750"/>
    <w:rsid w:val="0071100C"/>
    <w:rsid w:val="00711B98"/>
    <w:rsid w:val="00713CC9"/>
    <w:rsid w:val="0071569E"/>
    <w:rsid w:val="00715B30"/>
    <w:rsid w:val="00715F71"/>
    <w:rsid w:val="007244C4"/>
    <w:rsid w:val="00730F33"/>
    <w:rsid w:val="00732F8D"/>
    <w:rsid w:val="00734D16"/>
    <w:rsid w:val="007350F5"/>
    <w:rsid w:val="00736BC7"/>
    <w:rsid w:val="00737D1E"/>
    <w:rsid w:val="007425CB"/>
    <w:rsid w:val="00742877"/>
    <w:rsid w:val="00742CAF"/>
    <w:rsid w:val="007470DE"/>
    <w:rsid w:val="007500A3"/>
    <w:rsid w:val="00750E39"/>
    <w:rsid w:val="00751728"/>
    <w:rsid w:val="0075212F"/>
    <w:rsid w:val="0075287F"/>
    <w:rsid w:val="0075571B"/>
    <w:rsid w:val="007612EB"/>
    <w:rsid w:val="007614D0"/>
    <w:rsid w:val="00761800"/>
    <w:rsid w:val="00761BF5"/>
    <w:rsid w:val="007638A9"/>
    <w:rsid w:val="00763D6C"/>
    <w:rsid w:val="007654F2"/>
    <w:rsid w:val="007657C8"/>
    <w:rsid w:val="00765DF6"/>
    <w:rsid w:val="00766EA5"/>
    <w:rsid w:val="007671F9"/>
    <w:rsid w:val="007673EB"/>
    <w:rsid w:val="00767687"/>
    <w:rsid w:val="00771D0F"/>
    <w:rsid w:val="007721B5"/>
    <w:rsid w:val="00783828"/>
    <w:rsid w:val="00783E51"/>
    <w:rsid w:val="00784BA9"/>
    <w:rsid w:val="00784E12"/>
    <w:rsid w:val="00785485"/>
    <w:rsid w:val="007875AB"/>
    <w:rsid w:val="00787D51"/>
    <w:rsid w:val="007905BC"/>
    <w:rsid w:val="00790F05"/>
    <w:rsid w:val="007927F7"/>
    <w:rsid w:val="00795589"/>
    <w:rsid w:val="00796C2C"/>
    <w:rsid w:val="0079793C"/>
    <w:rsid w:val="007A5B1B"/>
    <w:rsid w:val="007A749F"/>
    <w:rsid w:val="007B0817"/>
    <w:rsid w:val="007B09EA"/>
    <w:rsid w:val="007B1A6F"/>
    <w:rsid w:val="007B1AF4"/>
    <w:rsid w:val="007B3749"/>
    <w:rsid w:val="007B61E6"/>
    <w:rsid w:val="007C3D17"/>
    <w:rsid w:val="007C7E88"/>
    <w:rsid w:val="007D0EA3"/>
    <w:rsid w:val="007D1508"/>
    <w:rsid w:val="007D3503"/>
    <w:rsid w:val="007D5FDE"/>
    <w:rsid w:val="007D605A"/>
    <w:rsid w:val="007E30FB"/>
    <w:rsid w:val="007E4B5D"/>
    <w:rsid w:val="007E7DAC"/>
    <w:rsid w:val="007F095A"/>
    <w:rsid w:val="007F285E"/>
    <w:rsid w:val="007F3338"/>
    <w:rsid w:val="007F35F1"/>
    <w:rsid w:val="007F544E"/>
    <w:rsid w:val="007F56FA"/>
    <w:rsid w:val="007F665C"/>
    <w:rsid w:val="007F68DE"/>
    <w:rsid w:val="007F7635"/>
    <w:rsid w:val="007F7DC2"/>
    <w:rsid w:val="008010C9"/>
    <w:rsid w:val="00802F48"/>
    <w:rsid w:val="0080372F"/>
    <w:rsid w:val="00804CE6"/>
    <w:rsid w:val="00806819"/>
    <w:rsid w:val="0080747B"/>
    <w:rsid w:val="00810355"/>
    <w:rsid w:val="00812792"/>
    <w:rsid w:val="00812B8D"/>
    <w:rsid w:val="00814269"/>
    <w:rsid w:val="008145F4"/>
    <w:rsid w:val="00814929"/>
    <w:rsid w:val="008164D6"/>
    <w:rsid w:val="0082033F"/>
    <w:rsid w:val="00820681"/>
    <w:rsid w:val="0082117C"/>
    <w:rsid w:val="008253EA"/>
    <w:rsid w:val="00831BC5"/>
    <w:rsid w:val="00837ACF"/>
    <w:rsid w:val="00840CD2"/>
    <w:rsid w:val="00843A76"/>
    <w:rsid w:val="008449DA"/>
    <w:rsid w:val="00844E5F"/>
    <w:rsid w:val="00846295"/>
    <w:rsid w:val="008520E8"/>
    <w:rsid w:val="00856FEA"/>
    <w:rsid w:val="00857A59"/>
    <w:rsid w:val="008638B5"/>
    <w:rsid w:val="00870033"/>
    <w:rsid w:val="00870A65"/>
    <w:rsid w:val="00877FCD"/>
    <w:rsid w:val="00880C75"/>
    <w:rsid w:val="008831C8"/>
    <w:rsid w:val="00884455"/>
    <w:rsid w:val="00891FC7"/>
    <w:rsid w:val="008965D0"/>
    <w:rsid w:val="008A1509"/>
    <w:rsid w:val="008A2611"/>
    <w:rsid w:val="008A2CA5"/>
    <w:rsid w:val="008A40DF"/>
    <w:rsid w:val="008A6B81"/>
    <w:rsid w:val="008B193F"/>
    <w:rsid w:val="008B3F78"/>
    <w:rsid w:val="008B5581"/>
    <w:rsid w:val="008B6477"/>
    <w:rsid w:val="008B7179"/>
    <w:rsid w:val="008C4017"/>
    <w:rsid w:val="008C4738"/>
    <w:rsid w:val="008C501A"/>
    <w:rsid w:val="008C5EC6"/>
    <w:rsid w:val="008D02E3"/>
    <w:rsid w:val="008D5CC3"/>
    <w:rsid w:val="008D67F1"/>
    <w:rsid w:val="008D7FCB"/>
    <w:rsid w:val="008E2668"/>
    <w:rsid w:val="008E4E1E"/>
    <w:rsid w:val="008E7ED5"/>
    <w:rsid w:val="008F09DD"/>
    <w:rsid w:val="008F27BA"/>
    <w:rsid w:val="008F4F59"/>
    <w:rsid w:val="008F520A"/>
    <w:rsid w:val="008F54D4"/>
    <w:rsid w:val="008F59C5"/>
    <w:rsid w:val="008F742E"/>
    <w:rsid w:val="00900CC7"/>
    <w:rsid w:val="009019A0"/>
    <w:rsid w:val="009029C9"/>
    <w:rsid w:val="00903714"/>
    <w:rsid w:val="00906DDB"/>
    <w:rsid w:val="00907458"/>
    <w:rsid w:val="0091280C"/>
    <w:rsid w:val="00912C8F"/>
    <w:rsid w:val="00913CB1"/>
    <w:rsid w:val="00914935"/>
    <w:rsid w:val="00915742"/>
    <w:rsid w:val="00916AEA"/>
    <w:rsid w:val="0091736E"/>
    <w:rsid w:val="00921929"/>
    <w:rsid w:val="009222C7"/>
    <w:rsid w:val="0092616E"/>
    <w:rsid w:val="00930F1F"/>
    <w:rsid w:val="00933079"/>
    <w:rsid w:val="00936787"/>
    <w:rsid w:val="0094054C"/>
    <w:rsid w:val="00943DAA"/>
    <w:rsid w:val="00944334"/>
    <w:rsid w:val="009459D9"/>
    <w:rsid w:val="00945ED0"/>
    <w:rsid w:val="009470DC"/>
    <w:rsid w:val="009478AE"/>
    <w:rsid w:val="009503B0"/>
    <w:rsid w:val="009504C1"/>
    <w:rsid w:val="009510E9"/>
    <w:rsid w:val="009510F0"/>
    <w:rsid w:val="00952DEB"/>
    <w:rsid w:val="00953DCF"/>
    <w:rsid w:val="00961E4D"/>
    <w:rsid w:val="009637C4"/>
    <w:rsid w:val="009705B5"/>
    <w:rsid w:val="00971B04"/>
    <w:rsid w:val="00972774"/>
    <w:rsid w:val="00977B46"/>
    <w:rsid w:val="00982124"/>
    <w:rsid w:val="00982CEC"/>
    <w:rsid w:val="00983E8C"/>
    <w:rsid w:val="00985417"/>
    <w:rsid w:val="00987053"/>
    <w:rsid w:val="0098721A"/>
    <w:rsid w:val="00993209"/>
    <w:rsid w:val="00996F76"/>
    <w:rsid w:val="009A3B9E"/>
    <w:rsid w:val="009A50E9"/>
    <w:rsid w:val="009A55FA"/>
    <w:rsid w:val="009A7F40"/>
    <w:rsid w:val="009B05F6"/>
    <w:rsid w:val="009B1ED9"/>
    <w:rsid w:val="009B6314"/>
    <w:rsid w:val="009C0233"/>
    <w:rsid w:val="009C0F63"/>
    <w:rsid w:val="009C343A"/>
    <w:rsid w:val="009C63EC"/>
    <w:rsid w:val="009C66AD"/>
    <w:rsid w:val="009D3173"/>
    <w:rsid w:val="009D33E3"/>
    <w:rsid w:val="009D39EE"/>
    <w:rsid w:val="009D4524"/>
    <w:rsid w:val="009D5FA8"/>
    <w:rsid w:val="009E1181"/>
    <w:rsid w:val="009E23A6"/>
    <w:rsid w:val="009E2407"/>
    <w:rsid w:val="009E24F1"/>
    <w:rsid w:val="009E78A1"/>
    <w:rsid w:val="009F047B"/>
    <w:rsid w:val="009F3308"/>
    <w:rsid w:val="009F533C"/>
    <w:rsid w:val="009F7C96"/>
    <w:rsid w:val="009F7F9F"/>
    <w:rsid w:val="00A00680"/>
    <w:rsid w:val="00A0087B"/>
    <w:rsid w:val="00A02AE8"/>
    <w:rsid w:val="00A04B58"/>
    <w:rsid w:val="00A06791"/>
    <w:rsid w:val="00A12113"/>
    <w:rsid w:val="00A12850"/>
    <w:rsid w:val="00A13677"/>
    <w:rsid w:val="00A14163"/>
    <w:rsid w:val="00A15A70"/>
    <w:rsid w:val="00A16026"/>
    <w:rsid w:val="00A161F2"/>
    <w:rsid w:val="00A22475"/>
    <w:rsid w:val="00A258C2"/>
    <w:rsid w:val="00A27CCF"/>
    <w:rsid w:val="00A31BCA"/>
    <w:rsid w:val="00A33D6C"/>
    <w:rsid w:val="00A369F1"/>
    <w:rsid w:val="00A4053C"/>
    <w:rsid w:val="00A408FD"/>
    <w:rsid w:val="00A456BA"/>
    <w:rsid w:val="00A5018D"/>
    <w:rsid w:val="00A51679"/>
    <w:rsid w:val="00A52BB2"/>
    <w:rsid w:val="00A533B9"/>
    <w:rsid w:val="00A540DF"/>
    <w:rsid w:val="00A54180"/>
    <w:rsid w:val="00A5533B"/>
    <w:rsid w:val="00A5700F"/>
    <w:rsid w:val="00A633DC"/>
    <w:rsid w:val="00A64393"/>
    <w:rsid w:val="00A64425"/>
    <w:rsid w:val="00A64970"/>
    <w:rsid w:val="00A65F27"/>
    <w:rsid w:val="00A669E2"/>
    <w:rsid w:val="00A66ADE"/>
    <w:rsid w:val="00A7117A"/>
    <w:rsid w:val="00A717E0"/>
    <w:rsid w:val="00A739A7"/>
    <w:rsid w:val="00A74190"/>
    <w:rsid w:val="00A76EC1"/>
    <w:rsid w:val="00A828EB"/>
    <w:rsid w:val="00A91E92"/>
    <w:rsid w:val="00A9241F"/>
    <w:rsid w:val="00A95C28"/>
    <w:rsid w:val="00A97CE1"/>
    <w:rsid w:val="00AA2A4D"/>
    <w:rsid w:val="00AA3F6D"/>
    <w:rsid w:val="00AA59F2"/>
    <w:rsid w:val="00AA5FE4"/>
    <w:rsid w:val="00AA6BFD"/>
    <w:rsid w:val="00AA72C0"/>
    <w:rsid w:val="00AB1FEF"/>
    <w:rsid w:val="00AB215B"/>
    <w:rsid w:val="00AB49D8"/>
    <w:rsid w:val="00AB6E39"/>
    <w:rsid w:val="00AC1187"/>
    <w:rsid w:val="00AC1903"/>
    <w:rsid w:val="00AC30FF"/>
    <w:rsid w:val="00AC3B33"/>
    <w:rsid w:val="00AC40F0"/>
    <w:rsid w:val="00AC438D"/>
    <w:rsid w:val="00AC5D81"/>
    <w:rsid w:val="00AE36E8"/>
    <w:rsid w:val="00AE58F8"/>
    <w:rsid w:val="00AE79D6"/>
    <w:rsid w:val="00AF13F8"/>
    <w:rsid w:val="00AF323C"/>
    <w:rsid w:val="00AF51DB"/>
    <w:rsid w:val="00AF626E"/>
    <w:rsid w:val="00AF67CC"/>
    <w:rsid w:val="00B005F4"/>
    <w:rsid w:val="00B01B13"/>
    <w:rsid w:val="00B03FA5"/>
    <w:rsid w:val="00B068DF"/>
    <w:rsid w:val="00B07E5F"/>
    <w:rsid w:val="00B107C9"/>
    <w:rsid w:val="00B12B29"/>
    <w:rsid w:val="00B21A65"/>
    <w:rsid w:val="00B2326B"/>
    <w:rsid w:val="00B23F81"/>
    <w:rsid w:val="00B24268"/>
    <w:rsid w:val="00B24752"/>
    <w:rsid w:val="00B25A41"/>
    <w:rsid w:val="00B26D4F"/>
    <w:rsid w:val="00B31059"/>
    <w:rsid w:val="00B3132B"/>
    <w:rsid w:val="00B31661"/>
    <w:rsid w:val="00B35067"/>
    <w:rsid w:val="00B4006A"/>
    <w:rsid w:val="00B4129F"/>
    <w:rsid w:val="00B41D30"/>
    <w:rsid w:val="00B47ACD"/>
    <w:rsid w:val="00B559B1"/>
    <w:rsid w:val="00B60020"/>
    <w:rsid w:val="00B60E79"/>
    <w:rsid w:val="00B62031"/>
    <w:rsid w:val="00B62747"/>
    <w:rsid w:val="00B63757"/>
    <w:rsid w:val="00B65677"/>
    <w:rsid w:val="00B660C2"/>
    <w:rsid w:val="00B67BAF"/>
    <w:rsid w:val="00B8012E"/>
    <w:rsid w:val="00B804AB"/>
    <w:rsid w:val="00B810FD"/>
    <w:rsid w:val="00B8389C"/>
    <w:rsid w:val="00B8688D"/>
    <w:rsid w:val="00B90B5C"/>
    <w:rsid w:val="00B90FC5"/>
    <w:rsid w:val="00B962C9"/>
    <w:rsid w:val="00B97F88"/>
    <w:rsid w:val="00BA0DC4"/>
    <w:rsid w:val="00BA10C9"/>
    <w:rsid w:val="00BA295A"/>
    <w:rsid w:val="00BA37AA"/>
    <w:rsid w:val="00BA3803"/>
    <w:rsid w:val="00BA7DE7"/>
    <w:rsid w:val="00BB1F5D"/>
    <w:rsid w:val="00BB4997"/>
    <w:rsid w:val="00BB49F6"/>
    <w:rsid w:val="00BC1C7E"/>
    <w:rsid w:val="00BC64FF"/>
    <w:rsid w:val="00BD5E09"/>
    <w:rsid w:val="00BD7A81"/>
    <w:rsid w:val="00BE0804"/>
    <w:rsid w:val="00BE1687"/>
    <w:rsid w:val="00BE5342"/>
    <w:rsid w:val="00BE6529"/>
    <w:rsid w:val="00BE7444"/>
    <w:rsid w:val="00BF04B2"/>
    <w:rsid w:val="00BF081F"/>
    <w:rsid w:val="00BF630C"/>
    <w:rsid w:val="00BF787F"/>
    <w:rsid w:val="00C01D89"/>
    <w:rsid w:val="00C02B49"/>
    <w:rsid w:val="00C040A5"/>
    <w:rsid w:val="00C05CFF"/>
    <w:rsid w:val="00C06DAE"/>
    <w:rsid w:val="00C10CA7"/>
    <w:rsid w:val="00C115B8"/>
    <w:rsid w:val="00C1287E"/>
    <w:rsid w:val="00C155AA"/>
    <w:rsid w:val="00C1667E"/>
    <w:rsid w:val="00C16946"/>
    <w:rsid w:val="00C1734B"/>
    <w:rsid w:val="00C20066"/>
    <w:rsid w:val="00C20252"/>
    <w:rsid w:val="00C20418"/>
    <w:rsid w:val="00C2158A"/>
    <w:rsid w:val="00C224F6"/>
    <w:rsid w:val="00C22BF3"/>
    <w:rsid w:val="00C23B3B"/>
    <w:rsid w:val="00C23B41"/>
    <w:rsid w:val="00C27EE6"/>
    <w:rsid w:val="00C3295E"/>
    <w:rsid w:val="00C34849"/>
    <w:rsid w:val="00C3643A"/>
    <w:rsid w:val="00C37F38"/>
    <w:rsid w:val="00C40965"/>
    <w:rsid w:val="00C43F9C"/>
    <w:rsid w:val="00C5276E"/>
    <w:rsid w:val="00C53783"/>
    <w:rsid w:val="00C553A3"/>
    <w:rsid w:val="00C6026E"/>
    <w:rsid w:val="00C64191"/>
    <w:rsid w:val="00C657F9"/>
    <w:rsid w:val="00C702AE"/>
    <w:rsid w:val="00C7046C"/>
    <w:rsid w:val="00C7244B"/>
    <w:rsid w:val="00C735F9"/>
    <w:rsid w:val="00C73766"/>
    <w:rsid w:val="00C75272"/>
    <w:rsid w:val="00C759D8"/>
    <w:rsid w:val="00C76E66"/>
    <w:rsid w:val="00C80EC9"/>
    <w:rsid w:val="00C80FBE"/>
    <w:rsid w:val="00C90DB8"/>
    <w:rsid w:val="00C92053"/>
    <w:rsid w:val="00CA26B7"/>
    <w:rsid w:val="00CA2911"/>
    <w:rsid w:val="00CA30AE"/>
    <w:rsid w:val="00CA392C"/>
    <w:rsid w:val="00CA4414"/>
    <w:rsid w:val="00CA4751"/>
    <w:rsid w:val="00CA76A5"/>
    <w:rsid w:val="00CB0409"/>
    <w:rsid w:val="00CB2236"/>
    <w:rsid w:val="00CB22E3"/>
    <w:rsid w:val="00CB3286"/>
    <w:rsid w:val="00CB3438"/>
    <w:rsid w:val="00CB53BB"/>
    <w:rsid w:val="00CB6B50"/>
    <w:rsid w:val="00CB6B53"/>
    <w:rsid w:val="00CC068A"/>
    <w:rsid w:val="00CC1641"/>
    <w:rsid w:val="00CC20F6"/>
    <w:rsid w:val="00CC2FEB"/>
    <w:rsid w:val="00CC3C0D"/>
    <w:rsid w:val="00CC3E0C"/>
    <w:rsid w:val="00CC3F9D"/>
    <w:rsid w:val="00CC49B8"/>
    <w:rsid w:val="00CC4C55"/>
    <w:rsid w:val="00CC7A16"/>
    <w:rsid w:val="00CC7B4E"/>
    <w:rsid w:val="00CC7DB8"/>
    <w:rsid w:val="00CD0257"/>
    <w:rsid w:val="00CD1290"/>
    <w:rsid w:val="00CD1DE4"/>
    <w:rsid w:val="00CD2CED"/>
    <w:rsid w:val="00CD3C94"/>
    <w:rsid w:val="00CD3E2E"/>
    <w:rsid w:val="00CD79EE"/>
    <w:rsid w:val="00CE4EE6"/>
    <w:rsid w:val="00CE5847"/>
    <w:rsid w:val="00CF4014"/>
    <w:rsid w:val="00CF79C2"/>
    <w:rsid w:val="00D004C9"/>
    <w:rsid w:val="00D01900"/>
    <w:rsid w:val="00D01F27"/>
    <w:rsid w:val="00D02FB6"/>
    <w:rsid w:val="00D101C1"/>
    <w:rsid w:val="00D1155F"/>
    <w:rsid w:val="00D16B0D"/>
    <w:rsid w:val="00D24C2A"/>
    <w:rsid w:val="00D25C46"/>
    <w:rsid w:val="00D26922"/>
    <w:rsid w:val="00D27463"/>
    <w:rsid w:val="00D276E1"/>
    <w:rsid w:val="00D2787D"/>
    <w:rsid w:val="00D300AC"/>
    <w:rsid w:val="00D349FD"/>
    <w:rsid w:val="00D36460"/>
    <w:rsid w:val="00D3652B"/>
    <w:rsid w:val="00D3682D"/>
    <w:rsid w:val="00D50091"/>
    <w:rsid w:val="00D54695"/>
    <w:rsid w:val="00D56B02"/>
    <w:rsid w:val="00D56F63"/>
    <w:rsid w:val="00D6308A"/>
    <w:rsid w:val="00D64671"/>
    <w:rsid w:val="00D706D3"/>
    <w:rsid w:val="00D71893"/>
    <w:rsid w:val="00D768F5"/>
    <w:rsid w:val="00D82DBB"/>
    <w:rsid w:val="00D8443D"/>
    <w:rsid w:val="00D8523D"/>
    <w:rsid w:val="00D857A5"/>
    <w:rsid w:val="00D86AD0"/>
    <w:rsid w:val="00D86C6D"/>
    <w:rsid w:val="00D87636"/>
    <w:rsid w:val="00D90372"/>
    <w:rsid w:val="00D90A63"/>
    <w:rsid w:val="00D9378C"/>
    <w:rsid w:val="00D938CA"/>
    <w:rsid w:val="00D9508E"/>
    <w:rsid w:val="00D951AB"/>
    <w:rsid w:val="00DA548E"/>
    <w:rsid w:val="00DB068F"/>
    <w:rsid w:val="00DB1151"/>
    <w:rsid w:val="00DB1BD0"/>
    <w:rsid w:val="00DB2C1E"/>
    <w:rsid w:val="00DB3017"/>
    <w:rsid w:val="00DB64A8"/>
    <w:rsid w:val="00DB65E4"/>
    <w:rsid w:val="00DC002B"/>
    <w:rsid w:val="00DC2F25"/>
    <w:rsid w:val="00DC735E"/>
    <w:rsid w:val="00DC7FB2"/>
    <w:rsid w:val="00DD001D"/>
    <w:rsid w:val="00DD0E09"/>
    <w:rsid w:val="00DD19FD"/>
    <w:rsid w:val="00DD21FB"/>
    <w:rsid w:val="00DD4A6B"/>
    <w:rsid w:val="00DD65B8"/>
    <w:rsid w:val="00DE4CF1"/>
    <w:rsid w:val="00DE75D9"/>
    <w:rsid w:val="00DE781D"/>
    <w:rsid w:val="00DF1F25"/>
    <w:rsid w:val="00DF239C"/>
    <w:rsid w:val="00DF242E"/>
    <w:rsid w:val="00DF26C6"/>
    <w:rsid w:val="00DF38D9"/>
    <w:rsid w:val="00DF46D8"/>
    <w:rsid w:val="00DF4750"/>
    <w:rsid w:val="00DF50F3"/>
    <w:rsid w:val="00DF554A"/>
    <w:rsid w:val="00DF72E5"/>
    <w:rsid w:val="00E0142A"/>
    <w:rsid w:val="00E05B62"/>
    <w:rsid w:val="00E10120"/>
    <w:rsid w:val="00E10A79"/>
    <w:rsid w:val="00E110C8"/>
    <w:rsid w:val="00E11BE8"/>
    <w:rsid w:val="00E121BB"/>
    <w:rsid w:val="00E128EE"/>
    <w:rsid w:val="00E1441B"/>
    <w:rsid w:val="00E157E7"/>
    <w:rsid w:val="00E16A22"/>
    <w:rsid w:val="00E170A4"/>
    <w:rsid w:val="00E177DB"/>
    <w:rsid w:val="00E17A9F"/>
    <w:rsid w:val="00E17DDC"/>
    <w:rsid w:val="00E17DEB"/>
    <w:rsid w:val="00E20B8D"/>
    <w:rsid w:val="00E24DD6"/>
    <w:rsid w:val="00E305A4"/>
    <w:rsid w:val="00E3071C"/>
    <w:rsid w:val="00E33EA7"/>
    <w:rsid w:val="00E33FD1"/>
    <w:rsid w:val="00E344A6"/>
    <w:rsid w:val="00E35045"/>
    <w:rsid w:val="00E361B3"/>
    <w:rsid w:val="00E368B2"/>
    <w:rsid w:val="00E4073E"/>
    <w:rsid w:val="00E40CEA"/>
    <w:rsid w:val="00E425C1"/>
    <w:rsid w:val="00E42FC2"/>
    <w:rsid w:val="00E4628E"/>
    <w:rsid w:val="00E46520"/>
    <w:rsid w:val="00E51965"/>
    <w:rsid w:val="00E51E57"/>
    <w:rsid w:val="00E51FC3"/>
    <w:rsid w:val="00E550B6"/>
    <w:rsid w:val="00E569FE"/>
    <w:rsid w:val="00E61A4C"/>
    <w:rsid w:val="00E6291C"/>
    <w:rsid w:val="00E63A2E"/>
    <w:rsid w:val="00E66382"/>
    <w:rsid w:val="00E67874"/>
    <w:rsid w:val="00E70A78"/>
    <w:rsid w:val="00E711A8"/>
    <w:rsid w:val="00E74190"/>
    <w:rsid w:val="00E75424"/>
    <w:rsid w:val="00E76207"/>
    <w:rsid w:val="00E77D30"/>
    <w:rsid w:val="00E821AF"/>
    <w:rsid w:val="00E829F1"/>
    <w:rsid w:val="00E851C3"/>
    <w:rsid w:val="00E857E3"/>
    <w:rsid w:val="00E91175"/>
    <w:rsid w:val="00E969E0"/>
    <w:rsid w:val="00EA219A"/>
    <w:rsid w:val="00EA2322"/>
    <w:rsid w:val="00EA422C"/>
    <w:rsid w:val="00EA77FC"/>
    <w:rsid w:val="00EA7803"/>
    <w:rsid w:val="00EB073D"/>
    <w:rsid w:val="00EB0D98"/>
    <w:rsid w:val="00EB3BA2"/>
    <w:rsid w:val="00EB6443"/>
    <w:rsid w:val="00EB7CA5"/>
    <w:rsid w:val="00EC0EF8"/>
    <w:rsid w:val="00EC2CC0"/>
    <w:rsid w:val="00EC49CB"/>
    <w:rsid w:val="00EC7F38"/>
    <w:rsid w:val="00ED049B"/>
    <w:rsid w:val="00ED0A1E"/>
    <w:rsid w:val="00ED195B"/>
    <w:rsid w:val="00ED29AB"/>
    <w:rsid w:val="00ED2A91"/>
    <w:rsid w:val="00ED39CF"/>
    <w:rsid w:val="00ED4DB7"/>
    <w:rsid w:val="00ED52CE"/>
    <w:rsid w:val="00EE232A"/>
    <w:rsid w:val="00EE2335"/>
    <w:rsid w:val="00EE23BC"/>
    <w:rsid w:val="00EE3E55"/>
    <w:rsid w:val="00EE4FA9"/>
    <w:rsid w:val="00EF0D8F"/>
    <w:rsid w:val="00EF1AB1"/>
    <w:rsid w:val="00EF30D5"/>
    <w:rsid w:val="00EF3E58"/>
    <w:rsid w:val="00EF4A60"/>
    <w:rsid w:val="00EF57D7"/>
    <w:rsid w:val="00F01671"/>
    <w:rsid w:val="00F04F25"/>
    <w:rsid w:val="00F062F7"/>
    <w:rsid w:val="00F072F5"/>
    <w:rsid w:val="00F07A21"/>
    <w:rsid w:val="00F15128"/>
    <w:rsid w:val="00F15991"/>
    <w:rsid w:val="00F170E8"/>
    <w:rsid w:val="00F17D6A"/>
    <w:rsid w:val="00F2140C"/>
    <w:rsid w:val="00F22062"/>
    <w:rsid w:val="00F226A9"/>
    <w:rsid w:val="00F227AA"/>
    <w:rsid w:val="00F22EEB"/>
    <w:rsid w:val="00F257A6"/>
    <w:rsid w:val="00F25FEF"/>
    <w:rsid w:val="00F3165B"/>
    <w:rsid w:val="00F31790"/>
    <w:rsid w:val="00F341D7"/>
    <w:rsid w:val="00F434D7"/>
    <w:rsid w:val="00F43A24"/>
    <w:rsid w:val="00F44B70"/>
    <w:rsid w:val="00F46D2F"/>
    <w:rsid w:val="00F53571"/>
    <w:rsid w:val="00F556D8"/>
    <w:rsid w:val="00F558BB"/>
    <w:rsid w:val="00F560AE"/>
    <w:rsid w:val="00F56114"/>
    <w:rsid w:val="00F60E98"/>
    <w:rsid w:val="00F61F65"/>
    <w:rsid w:val="00F64D20"/>
    <w:rsid w:val="00F64F34"/>
    <w:rsid w:val="00F72828"/>
    <w:rsid w:val="00F7399A"/>
    <w:rsid w:val="00F740C2"/>
    <w:rsid w:val="00F759A1"/>
    <w:rsid w:val="00F76D97"/>
    <w:rsid w:val="00F773D5"/>
    <w:rsid w:val="00F777EE"/>
    <w:rsid w:val="00F77B44"/>
    <w:rsid w:val="00F8461B"/>
    <w:rsid w:val="00F91535"/>
    <w:rsid w:val="00F91D4E"/>
    <w:rsid w:val="00F9337A"/>
    <w:rsid w:val="00F9461F"/>
    <w:rsid w:val="00F954D3"/>
    <w:rsid w:val="00FA3D10"/>
    <w:rsid w:val="00FA5A50"/>
    <w:rsid w:val="00FB067C"/>
    <w:rsid w:val="00FB1130"/>
    <w:rsid w:val="00FB369E"/>
    <w:rsid w:val="00FB7421"/>
    <w:rsid w:val="00FB7604"/>
    <w:rsid w:val="00FC1293"/>
    <w:rsid w:val="00FC31CD"/>
    <w:rsid w:val="00FC335B"/>
    <w:rsid w:val="00FC4254"/>
    <w:rsid w:val="00FD2D17"/>
    <w:rsid w:val="00FD36E3"/>
    <w:rsid w:val="00FD47E9"/>
    <w:rsid w:val="00FD6E5A"/>
    <w:rsid w:val="00FE1FF2"/>
    <w:rsid w:val="00FE4D1A"/>
    <w:rsid w:val="00FE4F69"/>
    <w:rsid w:val="00FE729B"/>
    <w:rsid w:val="00FE7755"/>
    <w:rsid w:val="00FF1ECE"/>
    <w:rsid w:val="00FF505D"/>
    <w:rsid w:val="00FF71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38CDD61-ABE5-469F-AB44-12550E901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99A42828</Template>
  <TotalTime>0</TotalTime>
  <Pages>2</Pages>
  <Words>482</Words>
  <Characters>2750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dc:creator>
  <cp:lastModifiedBy>Amy Martin</cp:lastModifiedBy>
  <cp:revision>2</cp:revision>
  <dcterms:created xsi:type="dcterms:W3CDTF">2014-08-25T14:34:00Z</dcterms:created>
  <dcterms:modified xsi:type="dcterms:W3CDTF">2014-08-25T14:34:00Z</dcterms:modified>
</cp:coreProperties>
</file>