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13AD" w:rsidRDefault="00DD13AD" w:rsidP="00DD13AD">
      <w:pPr>
        <w:jc w:val="center"/>
        <w:rPr>
          <w:rFonts w:ascii="Calibri" w:hAnsi="Calibri"/>
          <w:b/>
          <w:sz w:val="28"/>
          <w:szCs w:val="28"/>
        </w:rPr>
      </w:pPr>
      <w:r>
        <w:rPr>
          <w:rFonts w:ascii="Calibri" w:hAnsi="Calibri"/>
          <w:b/>
          <w:sz w:val="28"/>
          <w:szCs w:val="28"/>
        </w:rPr>
        <w:t>Meeting Minutes</w:t>
      </w:r>
    </w:p>
    <w:p w:rsidR="00DD13AD" w:rsidRDefault="00DD13AD" w:rsidP="00DD13AD">
      <w:pPr>
        <w:jc w:val="center"/>
        <w:rPr>
          <w:rFonts w:ascii="Calibri" w:hAnsi="Calibri"/>
          <w:b/>
          <w:sz w:val="28"/>
          <w:szCs w:val="28"/>
        </w:rPr>
      </w:pPr>
    </w:p>
    <w:p w:rsidR="00DD13AD" w:rsidRDefault="00DD13AD" w:rsidP="00DD13AD">
      <w:pPr>
        <w:jc w:val="center"/>
      </w:pPr>
    </w:p>
    <w:p w:rsidR="00DD13AD" w:rsidRDefault="00DD13AD" w:rsidP="00DD13AD">
      <w:r>
        <w:t>Date: March 4, 2014</w:t>
      </w:r>
    </w:p>
    <w:p w:rsidR="00555F6F" w:rsidRPr="00DD13AD" w:rsidRDefault="00DD13AD" w:rsidP="00DD13AD">
      <w:pPr>
        <w:rPr>
          <w:rStyle w:val="skypepnhmark"/>
        </w:rPr>
      </w:pPr>
      <w:r w:rsidRPr="00DD13AD">
        <w:t xml:space="preserve">Location: CLIC Office - </w:t>
      </w:r>
      <w:r w:rsidR="00555F6F" w:rsidRPr="00DD13AD">
        <w:rPr>
          <w:color w:val="222222"/>
        </w:rPr>
        <w:t>7400 E Arapahoe Rd</w:t>
      </w:r>
      <w:r w:rsidR="009B08FE" w:rsidRPr="00DD13AD">
        <w:rPr>
          <w:color w:val="222222"/>
        </w:rPr>
        <w:t> Centennial</w:t>
      </w:r>
      <w:r w:rsidR="00555F6F" w:rsidRPr="00DD13AD">
        <w:rPr>
          <w:color w:val="222222"/>
        </w:rPr>
        <w:t>, CO 80112</w:t>
      </w:r>
    </w:p>
    <w:p w:rsidR="00555F6F" w:rsidRDefault="00DD13AD" w:rsidP="00DD13AD">
      <w:pPr>
        <w:rPr>
          <w:rStyle w:val="skypepnhmark"/>
          <w:color w:val="222222"/>
        </w:rPr>
      </w:pPr>
      <w:r>
        <w:rPr>
          <w:rStyle w:val="skypepnhmark"/>
          <w:color w:val="222222"/>
        </w:rPr>
        <w:t xml:space="preserve">Time: </w:t>
      </w:r>
      <w:r w:rsidR="00E97F95" w:rsidRPr="00DD13AD">
        <w:rPr>
          <w:rStyle w:val="skypepnhmark"/>
          <w:color w:val="222222"/>
        </w:rPr>
        <w:t xml:space="preserve">2 </w:t>
      </w:r>
      <w:r w:rsidR="00555F6F" w:rsidRPr="00DD13AD">
        <w:rPr>
          <w:rStyle w:val="skypepnhmark"/>
          <w:color w:val="222222"/>
        </w:rPr>
        <w:t xml:space="preserve">– </w:t>
      </w:r>
      <w:r w:rsidR="00D62DDF" w:rsidRPr="00DD13AD">
        <w:rPr>
          <w:rStyle w:val="skypepnhmark"/>
          <w:color w:val="222222"/>
        </w:rPr>
        <w:t>3</w:t>
      </w:r>
      <w:r w:rsidR="00E97F95" w:rsidRPr="00DD13AD">
        <w:rPr>
          <w:rStyle w:val="skypepnhmark"/>
          <w:color w:val="222222"/>
        </w:rPr>
        <w:t xml:space="preserve">:30 </w:t>
      </w:r>
      <w:r w:rsidR="00555F6F" w:rsidRPr="00DD13AD">
        <w:rPr>
          <w:rStyle w:val="skypepnhmark"/>
          <w:color w:val="222222"/>
        </w:rPr>
        <w:t>pm</w:t>
      </w:r>
    </w:p>
    <w:p w:rsidR="00DD13AD" w:rsidRPr="00DD13AD" w:rsidRDefault="00DD13AD" w:rsidP="00DD13AD">
      <w:bookmarkStart w:id="0" w:name="_GoBack"/>
      <w:bookmarkEnd w:id="0"/>
    </w:p>
    <w:p w:rsidR="00827AA7" w:rsidRPr="00274414" w:rsidRDefault="00827AA7" w:rsidP="00652BE5">
      <w:r w:rsidRPr="00274414">
        <w:t>Attending:</w:t>
      </w:r>
    </w:p>
    <w:p w:rsidR="00827AA7" w:rsidRPr="00274414" w:rsidRDefault="00827AA7" w:rsidP="00652BE5">
      <w:r w:rsidRPr="00274414">
        <w:t>Present: Janet Lee, Nancy Bolt, Kathy Plath and Barb Thorne</w:t>
      </w:r>
    </w:p>
    <w:p w:rsidR="00827AA7" w:rsidRPr="00274414" w:rsidRDefault="00827AA7" w:rsidP="00652BE5">
      <w:r w:rsidRPr="00274414">
        <w:t>By phone: Lisa Priebe, Maria Kramer, Amy Martin, Tamara Kirch</w:t>
      </w:r>
    </w:p>
    <w:p w:rsidR="00827AA7" w:rsidRPr="00274414" w:rsidRDefault="00827AA7" w:rsidP="00652BE5"/>
    <w:p w:rsidR="00972DB6" w:rsidRPr="00274414" w:rsidRDefault="00972DB6" w:rsidP="00652BE5">
      <w:pPr>
        <w:pStyle w:val="ListParagraph"/>
        <w:numPr>
          <w:ilvl w:val="0"/>
          <w:numId w:val="1"/>
        </w:numPr>
      </w:pPr>
      <w:r w:rsidRPr="00274414">
        <w:t>Review of the age</w:t>
      </w:r>
      <w:r w:rsidR="00E97F95" w:rsidRPr="00274414">
        <w:t>nda and approval of the minutes</w:t>
      </w:r>
      <w:r w:rsidR="00E97F95" w:rsidRPr="00274414">
        <w:tab/>
      </w:r>
      <w:r w:rsidRPr="00274414">
        <w:t>Barb</w:t>
      </w:r>
      <w:r w:rsidR="00D62DDF" w:rsidRPr="00274414">
        <w:t xml:space="preserve"> Thorne</w:t>
      </w:r>
    </w:p>
    <w:p w:rsidR="00972DB6" w:rsidRPr="00274414" w:rsidRDefault="009B08FE" w:rsidP="00827AA7">
      <w:pPr>
        <w:ind w:left="1080"/>
      </w:pPr>
      <w:r w:rsidRPr="00274414">
        <w:t xml:space="preserve">Minutes </w:t>
      </w:r>
      <w:r w:rsidR="00827AA7" w:rsidRPr="00274414">
        <w:t>were approved</w:t>
      </w:r>
    </w:p>
    <w:p w:rsidR="00972DB6" w:rsidRPr="00274414" w:rsidRDefault="00972DB6" w:rsidP="00972DB6">
      <w:pPr>
        <w:pStyle w:val="ListParagraph"/>
      </w:pPr>
    </w:p>
    <w:p w:rsidR="00652BE5" w:rsidRPr="00274414" w:rsidRDefault="00652BE5" w:rsidP="00652BE5">
      <w:pPr>
        <w:pStyle w:val="ListParagraph"/>
        <w:numPr>
          <w:ilvl w:val="0"/>
          <w:numId w:val="1"/>
        </w:numPr>
      </w:pPr>
      <w:r w:rsidRPr="00274414">
        <w:t>Funds for IG activity.</w:t>
      </w:r>
      <w:r w:rsidR="0072333E" w:rsidRPr="00274414">
        <w:tab/>
      </w:r>
      <w:r w:rsidR="0072333E" w:rsidRPr="00274414">
        <w:tab/>
      </w:r>
      <w:r w:rsidR="0072333E" w:rsidRPr="00274414">
        <w:tab/>
      </w:r>
      <w:r w:rsidR="0072333E" w:rsidRPr="00274414">
        <w:tab/>
        <w:t>Nancy</w:t>
      </w:r>
      <w:r w:rsidR="00D62DDF" w:rsidRPr="00274414">
        <w:t xml:space="preserve"> Bolt</w:t>
      </w:r>
    </w:p>
    <w:p w:rsidR="00652BE5" w:rsidRPr="00274414" w:rsidRDefault="00652BE5" w:rsidP="00827AA7">
      <w:pPr>
        <w:ind w:left="990"/>
      </w:pPr>
      <w:r w:rsidRPr="00274414">
        <w:t>Nancy</w:t>
      </w:r>
      <w:r w:rsidR="00827AA7" w:rsidRPr="00274414">
        <w:t xml:space="preserve"> reported that we have approximately $3,000 in the CAL fund.</w:t>
      </w:r>
    </w:p>
    <w:p w:rsidR="00274414" w:rsidRDefault="00274414" w:rsidP="00827AA7">
      <w:pPr>
        <w:ind w:left="360"/>
      </w:pPr>
    </w:p>
    <w:p w:rsidR="00F8701C" w:rsidRPr="00274414" w:rsidRDefault="00827AA7" w:rsidP="00827AA7">
      <w:pPr>
        <w:ind w:left="360"/>
      </w:pPr>
      <w:r w:rsidRPr="00274414">
        <w:t xml:space="preserve">3.    Grant guidelines </w:t>
      </w:r>
    </w:p>
    <w:p w:rsidR="00827AA7" w:rsidRPr="00274414" w:rsidRDefault="00F8701C" w:rsidP="00827AA7">
      <w:pPr>
        <w:ind w:left="360"/>
      </w:pPr>
      <w:r w:rsidRPr="00274414">
        <w:t>W</w:t>
      </w:r>
      <w:r w:rsidR="00827AA7" w:rsidRPr="00274414">
        <w:t xml:space="preserve">e discussed the changes that had been done to the Grant Guidelines and decided that no further changes were needed. </w:t>
      </w:r>
    </w:p>
    <w:p w:rsidR="00827AA7" w:rsidRPr="00274414" w:rsidRDefault="00827AA7" w:rsidP="00827AA7">
      <w:pPr>
        <w:ind w:left="360"/>
      </w:pPr>
      <w:r w:rsidRPr="00274414">
        <w:t>We reviewed the Application Form and made some c</w:t>
      </w:r>
      <w:r w:rsidR="00F8701C" w:rsidRPr="00274414">
        <w:t>orrections. Since the applicant h</w:t>
      </w:r>
      <w:r w:rsidRPr="00274414">
        <w:t>as to be a CAL member we discussed different ways to make that clear, such as a pop-up question on the webs</w:t>
      </w:r>
      <w:r w:rsidR="00F8701C" w:rsidRPr="00274414">
        <w:t>ite, so that non-members do not fill out the form, only to discover later that they are not qualified to apply. Nancy will bring the corrected application to the next meeting.</w:t>
      </w:r>
    </w:p>
    <w:p w:rsidR="00827AA7" w:rsidRPr="00274414" w:rsidRDefault="00827AA7" w:rsidP="00827AA7">
      <w:pPr>
        <w:pStyle w:val="ListParagraph"/>
        <w:ind w:left="1440"/>
        <w:jc w:val="both"/>
      </w:pPr>
    </w:p>
    <w:p w:rsidR="00652BE5" w:rsidRPr="00274414" w:rsidRDefault="00274414" w:rsidP="00274414">
      <w:pPr>
        <w:ind w:left="360"/>
      </w:pPr>
      <w:r>
        <w:t xml:space="preserve">4.   </w:t>
      </w:r>
      <w:r w:rsidR="00652BE5" w:rsidRPr="00274414">
        <w:t>Award</w:t>
      </w:r>
      <w:r w:rsidR="00555F6F" w:rsidRPr="00274414">
        <w:tab/>
      </w:r>
      <w:r w:rsidR="00555F6F" w:rsidRPr="00274414">
        <w:tab/>
      </w:r>
      <w:r w:rsidR="00555F6F" w:rsidRPr="00274414">
        <w:tab/>
      </w:r>
      <w:r w:rsidR="00555F6F" w:rsidRPr="00274414">
        <w:tab/>
      </w:r>
      <w:r w:rsidR="00555F6F" w:rsidRPr="00274414">
        <w:tab/>
      </w:r>
      <w:r w:rsidR="00555F6F" w:rsidRPr="00274414">
        <w:tab/>
        <w:t>Amy</w:t>
      </w:r>
      <w:r w:rsidR="00D62DDF" w:rsidRPr="00274414">
        <w:t xml:space="preserve"> Martin</w:t>
      </w:r>
    </w:p>
    <w:p w:rsidR="00652BE5" w:rsidRPr="00274414" w:rsidRDefault="00F8701C" w:rsidP="00F8701C">
      <w:pPr>
        <w:ind w:left="720"/>
      </w:pPr>
      <w:r w:rsidRPr="00274414">
        <w:t>The Awards committee will be meeting this month to discuss our proposal and will get back to us for next meeting.</w:t>
      </w:r>
    </w:p>
    <w:p w:rsidR="00F8701C" w:rsidRPr="00274414" w:rsidRDefault="00F8701C" w:rsidP="00F8701C">
      <w:pPr>
        <w:ind w:left="720"/>
      </w:pPr>
    </w:p>
    <w:p w:rsidR="00652BE5" w:rsidRPr="00274414" w:rsidRDefault="00274414" w:rsidP="00274414">
      <w:pPr>
        <w:ind w:left="360"/>
      </w:pPr>
      <w:r>
        <w:t xml:space="preserve">5. </w:t>
      </w:r>
      <w:r w:rsidR="00652BE5" w:rsidRPr="00274414">
        <w:t>Website</w:t>
      </w:r>
      <w:r w:rsidR="0072333E" w:rsidRPr="00274414">
        <w:tab/>
      </w:r>
      <w:r w:rsidR="0072333E" w:rsidRPr="00274414">
        <w:tab/>
      </w:r>
      <w:r w:rsidR="0072333E" w:rsidRPr="00274414">
        <w:tab/>
      </w:r>
      <w:r w:rsidR="0072333E" w:rsidRPr="00274414">
        <w:tab/>
      </w:r>
      <w:r w:rsidR="0072333E" w:rsidRPr="00274414">
        <w:tab/>
        <w:t xml:space="preserve">Amy </w:t>
      </w:r>
      <w:r w:rsidR="00D62DDF" w:rsidRPr="00274414">
        <w:t xml:space="preserve">Martin </w:t>
      </w:r>
      <w:r w:rsidR="0072333E" w:rsidRPr="00274414">
        <w:t>and Katherine</w:t>
      </w:r>
      <w:r w:rsidR="00D62DDF" w:rsidRPr="00274414">
        <w:t xml:space="preserve"> Weadley</w:t>
      </w:r>
    </w:p>
    <w:p w:rsidR="00274414" w:rsidRDefault="00274414" w:rsidP="00652BE5">
      <w:pPr>
        <w:pStyle w:val="ListParagraph"/>
      </w:pPr>
      <w:r>
        <w:t>Katherine was unable to attend so Amy gave a summary.</w:t>
      </w:r>
    </w:p>
    <w:p w:rsidR="0072333E" w:rsidRPr="00274414" w:rsidRDefault="00555F6F" w:rsidP="00652BE5">
      <w:pPr>
        <w:pStyle w:val="ListParagraph"/>
      </w:pPr>
      <w:r w:rsidRPr="00274414">
        <w:t>Recent activity</w:t>
      </w:r>
      <w:r w:rsidR="00F8701C" w:rsidRPr="00274414">
        <w:t xml:space="preserve"> - more has been added to the blog, Facebook has 187 likes. </w:t>
      </w:r>
    </w:p>
    <w:p w:rsidR="00F8701C" w:rsidRPr="00274414" w:rsidRDefault="00F8701C" w:rsidP="00652BE5">
      <w:pPr>
        <w:pStyle w:val="ListParagraph"/>
      </w:pPr>
      <w:r w:rsidRPr="00274414">
        <w:t xml:space="preserve">Everyone on the Steering Committee has administrative </w:t>
      </w:r>
      <w:r w:rsidR="00274414" w:rsidRPr="00274414">
        <w:t>privileges</w:t>
      </w:r>
      <w:r w:rsidRPr="00274414">
        <w:t>.</w:t>
      </w:r>
    </w:p>
    <w:p w:rsidR="00F8701C" w:rsidRPr="00274414" w:rsidRDefault="00F8701C" w:rsidP="00652BE5">
      <w:pPr>
        <w:pStyle w:val="ListParagraph"/>
      </w:pPr>
      <w:r w:rsidRPr="00274414">
        <w:t>35-50 people are viewing each post</w:t>
      </w:r>
    </w:p>
    <w:p w:rsidR="00555F6F" w:rsidRPr="00274414" w:rsidRDefault="00555F6F" w:rsidP="00652BE5">
      <w:pPr>
        <w:pStyle w:val="ListParagraph"/>
      </w:pPr>
      <w:r w:rsidRPr="00274414">
        <w:t>Blog</w:t>
      </w:r>
      <w:r w:rsidR="00F8701C" w:rsidRPr="00274414">
        <w:t xml:space="preserve"> - more has been added.</w:t>
      </w:r>
    </w:p>
    <w:p w:rsidR="00555F6F" w:rsidRPr="00274414" w:rsidRDefault="00555F6F" w:rsidP="00652BE5">
      <w:pPr>
        <w:pStyle w:val="ListParagraph"/>
      </w:pPr>
      <w:r w:rsidRPr="00274414">
        <w:t>Who travels where?</w:t>
      </w:r>
      <w:r w:rsidR="00F8701C" w:rsidRPr="00274414">
        <w:t xml:space="preserve"> Nancy is leaving for the Philippines next week and will use </w:t>
      </w:r>
      <w:r w:rsidR="00283760" w:rsidRPr="00274414">
        <w:t>Facebook</w:t>
      </w:r>
      <w:r w:rsidR="00F8701C" w:rsidRPr="00274414">
        <w:t xml:space="preserve"> to let us know what is happening and will e-mail Amy if she is having difficulty posting photos.</w:t>
      </w:r>
    </w:p>
    <w:p w:rsidR="00F8701C" w:rsidRPr="00274414" w:rsidRDefault="00F8701C" w:rsidP="00652BE5">
      <w:pPr>
        <w:pStyle w:val="ListParagraph"/>
      </w:pPr>
      <w:r w:rsidRPr="00274414">
        <w:t>Janet will write up something on her recent trip to Nicaragua.</w:t>
      </w:r>
    </w:p>
    <w:p w:rsidR="00652BE5" w:rsidRPr="00274414" w:rsidRDefault="00652BE5" w:rsidP="00652BE5">
      <w:r w:rsidRPr="00274414">
        <w:t> </w:t>
      </w:r>
    </w:p>
    <w:p w:rsidR="00652BE5" w:rsidRPr="00274414" w:rsidRDefault="00232909" w:rsidP="00232909">
      <w:pPr>
        <w:ind w:left="360"/>
      </w:pPr>
      <w:r>
        <w:t xml:space="preserve">6.   </w:t>
      </w:r>
      <w:r w:rsidR="00652BE5" w:rsidRPr="00274414">
        <w:t>Sister Cities</w:t>
      </w:r>
      <w:r w:rsidR="001605CB" w:rsidRPr="00274414">
        <w:t xml:space="preserve"> updates </w:t>
      </w:r>
      <w:r w:rsidR="0072333E" w:rsidRPr="00274414">
        <w:tab/>
      </w:r>
      <w:r w:rsidR="0072333E" w:rsidRPr="00274414">
        <w:tab/>
      </w:r>
      <w:r w:rsidR="0072333E" w:rsidRPr="00274414">
        <w:tab/>
      </w:r>
      <w:r w:rsidR="0072333E" w:rsidRPr="00274414">
        <w:tab/>
      </w:r>
      <w:r w:rsidR="0072333E" w:rsidRPr="00274414">
        <w:tab/>
        <w:t>Janet</w:t>
      </w:r>
      <w:r w:rsidR="00D62DDF" w:rsidRPr="00274414">
        <w:t xml:space="preserve"> Lee, Nancy Bolt</w:t>
      </w:r>
    </w:p>
    <w:p w:rsidR="00D2667A" w:rsidRPr="00D2667A" w:rsidRDefault="00E97F95" w:rsidP="00E97F95">
      <w:pPr>
        <w:pStyle w:val="ListParagraph"/>
        <w:numPr>
          <w:ilvl w:val="1"/>
          <w:numId w:val="1"/>
        </w:numPr>
        <w:rPr>
          <w:rStyle w:val="st1"/>
        </w:rPr>
      </w:pPr>
      <w:r w:rsidRPr="00274414">
        <w:t>DPL reception/Brest, France</w:t>
      </w:r>
      <w:r w:rsidR="00347529" w:rsidRPr="00274414">
        <w:t xml:space="preserve"> - the DPL reception </w:t>
      </w:r>
      <w:r w:rsidR="00274414" w:rsidRPr="00274414">
        <w:t xml:space="preserve">for the Sister Libraries went well, although the emphasis seemed to be more Sister Cities than Sister Libraries. With the new leadership </w:t>
      </w:r>
      <w:r w:rsidR="00274414">
        <w:t xml:space="preserve">in both </w:t>
      </w:r>
      <w:r w:rsidR="00D2667A">
        <w:t>Executive Director (</w:t>
      </w:r>
      <w:r w:rsidR="00274414" w:rsidRPr="00274414">
        <w:t xml:space="preserve"> Beth Hendrix</w:t>
      </w:r>
      <w:r w:rsidR="00D2667A">
        <w:t xml:space="preserve">) </w:t>
      </w:r>
      <w:r w:rsidR="00274414" w:rsidRPr="00274414">
        <w:t xml:space="preserve"> </w:t>
      </w:r>
      <w:r w:rsidR="00274414" w:rsidRPr="00D2667A">
        <w:t xml:space="preserve">and  </w:t>
      </w:r>
      <w:r w:rsidR="00D2667A" w:rsidRPr="00D2667A">
        <w:rPr>
          <w:rStyle w:val="st1"/>
          <w:lang w:val="en"/>
        </w:rPr>
        <w:t>Executive Committee President</w:t>
      </w:r>
      <w:r w:rsidR="00D2667A" w:rsidRPr="00D2667A">
        <w:rPr>
          <w:rStyle w:val="Emphasis"/>
          <w:b w:val="0"/>
          <w:lang w:val="en"/>
        </w:rPr>
        <w:t xml:space="preserve">  (</w:t>
      </w:r>
      <w:r w:rsidR="00274414" w:rsidRPr="00D2667A">
        <w:rPr>
          <w:rStyle w:val="Emphasis"/>
          <w:b w:val="0"/>
          <w:lang w:val="en"/>
        </w:rPr>
        <w:t>Gayle</w:t>
      </w:r>
      <w:r w:rsidR="00274414" w:rsidRPr="00D2667A">
        <w:rPr>
          <w:rStyle w:val="st1"/>
          <w:b/>
          <w:lang w:val="en"/>
        </w:rPr>
        <w:t xml:space="preserve"> </w:t>
      </w:r>
      <w:r w:rsidR="00274414" w:rsidRPr="00D2667A">
        <w:rPr>
          <w:rStyle w:val="st1"/>
          <w:lang w:val="en"/>
        </w:rPr>
        <w:t>Stallings</w:t>
      </w:r>
      <w:r w:rsidR="00283760" w:rsidRPr="00D2667A">
        <w:rPr>
          <w:rStyle w:val="st1"/>
          <w:lang w:val="en"/>
        </w:rPr>
        <w:t>) we</w:t>
      </w:r>
      <w:r w:rsidR="00274414" w:rsidRPr="00D2667A">
        <w:rPr>
          <w:rStyle w:val="st1"/>
          <w:lang w:val="en"/>
        </w:rPr>
        <w:t xml:space="preserve"> need to clarify our relationship with Sister Cities and Sister Libraries program</w:t>
      </w:r>
      <w:r w:rsidR="00D2667A" w:rsidRPr="00D2667A">
        <w:rPr>
          <w:rStyle w:val="st1"/>
          <w:lang w:val="en"/>
        </w:rPr>
        <w:t>s</w:t>
      </w:r>
      <w:r w:rsidR="00274414" w:rsidRPr="00D2667A">
        <w:rPr>
          <w:rStyle w:val="st1"/>
          <w:lang w:val="en"/>
        </w:rPr>
        <w:t xml:space="preserve">. We would like to be involved in signing the agreements and encouraging the other 8 cities to consider Sister Library agreements. Tamara will try to help with clarifying our </w:t>
      </w:r>
      <w:r w:rsidR="00D2667A" w:rsidRPr="00D2667A">
        <w:rPr>
          <w:rStyle w:val="st1"/>
          <w:lang w:val="en"/>
        </w:rPr>
        <w:t>role</w:t>
      </w:r>
      <w:r w:rsidR="00274414" w:rsidRPr="00D2667A">
        <w:rPr>
          <w:rStyle w:val="st1"/>
          <w:lang w:val="en"/>
        </w:rPr>
        <w:t>.</w:t>
      </w:r>
      <w:r w:rsidR="00D2667A" w:rsidRPr="00D2667A">
        <w:rPr>
          <w:rStyle w:val="st1"/>
          <w:lang w:val="en"/>
        </w:rPr>
        <w:t xml:space="preserve"> There is a meeting on Friday, and we will table any decisions until after that meeting</w:t>
      </w:r>
      <w:r w:rsidR="00D2667A">
        <w:rPr>
          <w:rStyle w:val="st1"/>
          <w:lang w:val="en"/>
        </w:rPr>
        <w:t>.</w:t>
      </w:r>
    </w:p>
    <w:p w:rsidR="00E97F95" w:rsidRPr="00274414" w:rsidRDefault="00E97F95" w:rsidP="00D2667A">
      <w:pPr>
        <w:pStyle w:val="ListParagraph"/>
        <w:numPr>
          <w:ilvl w:val="1"/>
          <w:numId w:val="1"/>
        </w:numPr>
      </w:pPr>
      <w:r w:rsidRPr="00274414">
        <w:lastRenderedPageBreak/>
        <w:t>DSCI letters to mayors of remaining 8</w:t>
      </w:r>
      <w:r w:rsidR="00D2667A">
        <w:t xml:space="preserve"> - we think that there needs to be a separate letter about Sister Libraries than one concerning general Sister Cities business.</w:t>
      </w:r>
      <w:r w:rsidR="00D2667A" w:rsidRPr="00D2667A">
        <w:rPr>
          <w:rStyle w:val="st1"/>
          <w:lang w:val="en"/>
        </w:rPr>
        <w:t xml:space="preserve">  Janet will e-mail Beth.</w:t>
      </w:r>
      <w:r w:rsidR="00D2667A">
        <w:t xml:space="preserve"> </w:t>
      </w:r>
    </w:p>
    <w:p w:rsidR="00E97F95" w:rsidRDefault="00D2667A" w:rsidP="00E97F95">
      <w:pPr>
        <w:pStyle w:val="ListParagraph"/>
        <w:numPr>
          <w:ilvl w:val="1"/>
          <w:numId w:val="1"/>
        </w:numPr>
      </w:pPr>
      <w:r>
        <w:t xml:space="preserve">We looked at the </w:t>
      </w:r>
      <w:r w:rsidR="0012706E">
        <w:t xml:space="preserve">San Juan Del Sur Biblioteca Library in </w:t>
      </w:r>
      <w:r w:rsidR="00E97F95" w:rsidRPr="00274414">
        <w:t>Nicaragua and the Poudre River Public Library District</w:t>
      </w:r>
      <w:r>
        <w:t xml:space="preserve"> draft agreement. We think it's a good example of an agreement, but would like to change ALA to CAL or our Interest Group. Janet is meeting with</w:t>
      </w:r>
      <w:r w:rsidR="0012706E">
        <w:t xml:space="preserve"> some</w:t>
      </w:r>
      <w:r>
        <w:t xml:space="preserve"> people at Poudre River - Victor</w:t>
      </w:r>
      <w:r w:rsidR="0012706E">
        <w:t xml:space="preserve"> </w:t>
      </w:r>
      <w:r w:rsidR="0012706E" w:rsidRPr="0012706E">
        <w:rPr>
          <w:rStyle w:val="st1"/>
          <w:lang w:val="en"/>
        </w:rPr>
        <w:t>Zuniga</w:t>
      </w:r>
      <w:r w:rsidRPr="0012706E">
        <w:t xml:space="preserve">, </w:t>
      </w:r>
      <w:r w:rsidR="0012706E">
        <w:t xml:space="preserve">Holly </w:t>
      </w:r>
      <w:r>
        <w:t>Car</w:t>
      </w:r>
      <w:r w:rsidR="0012706E">
        <w:t>r</w:t>
      </w:r>
      <w:r>
        <w:t>o</w:t>
      </w:r>
      <w:r w:rsidR="0012706E">
        <w:t xml:space="preserve">ll and Ken </w:t>
      </w:r>
      <w:r w:rsidR="0012706E" w:rsidRPr="0012706E">
        <w:rPr>
          <w:rStyle w:val="st1"/>
          <w:lang w:val="en"/>
        </w:rPr>
        <w:t>Draves</w:t>
      </w:r>
      <w:r w:rsidRPr="0012706E">
        <w:t xml:space="preserve">. </w:t>
      </w:r>
      <w:r>
        <w:t xml:space="preserve">The library in Nicaragua links to Colorado started when Jane Mirandette, who lives in Loveland and owns a hotel in Nicaragua, met </w:t>
      </w:r>
      <w:r w:rsidR="002C24FE">
        <w:t>Justin Martinez from</w:t>
      </w:r>
      <w:r>
        <w:t xml:space="preserve"> </w:t>
      </w:r>
      <w:r w:rsidR="002C24FE">
        <w:t>OZ A</w:t>
      </w:r>
      <w:r>
        <w:t>rchitect</w:t>
      </w:r>
      <w:r w:rsidR="002C24FE">
        <w:t>ure</w:t>
      </w:r>
      <w:r>
        <w:t xml:space="preserve"> from Denver who assisted in designing the Nicaraguan library in a new space.  </w:t>
      </w:r>
      <w:r w:rsidR="0012706E">
        <w:t>He had</w:t>
      </w:r>
      <w:r>
        <w:t xml:space="preserve"> been involved with doing some work for Poudre River Library District and so introduced Jane to people there.</w:t>
      </w:r>
    </w:p>
    <w:p w:rsidR="00F04238" w:rsidRDefault="00F04238" w:rsidP="00232909">
      <w:pPr>
        <w:ind w:left="360"/>
      </w:pPr>
    </w:p>
    <w:p w:rsidR="00232909" w:rsidRDefault="00232909" w:rsidP="003C053D">
      <w:pPr>
        <w:ind w:left="720" w:hanging="450"/>
      </w:pPr>
      <w:r>
        <w:t xml:space="preserve">7. </w:t>
      </w:r>
      <w:r w:rsidR="00A01A1E">
        <w:t xml:space="preserve">    </w:t>
      </w:r>
      <w:r>
        <w:t>Lisa Priebe talked to the White Haven Library in England near where she is staying. She asked if she could write an article about their challenges, etc. The person she talked to will pass her request to the Library Director and Lisa is w</w:t>
      </w:r>
      <w:r w:rsidR="007561F0">
        <w:t>aiting for a reply. Hopefully, s</w:t>
      </w:r>
      <w:r>
        <w:t>he wil</w:t>
      </w:r>
      <w:r w:rsidR="007561F0">
        <w:t>l</w:t>
      </w:r>
      <w:r>
        <w:t xml:space="preserve"> be able to schedule a meeting next week. She took some pictures - se</w:t>
      </w:r>
      <w:r w:rsidR="00F04238">
        <w:t>e</w:t>
      </w:r>
      <w:r>
        <w:t xml:space="preserve"> the CLiC Facebook page.</w:t>
      </w:r>
    </w:p>
    <w:p w:rsidR="00D62DDF" w:rsidRPr="00D62DDF" w:rsidRDefault="00D62DDF" w:rsidP="00D62DDF">
      <w:pPr>
        <w:rPr>
          <w:rFonts w:ascii="Calibri" w:hAnsi="Calibri"/>
          <w:sz w:val="22"/>
          <w:szCs w:val="22"/>
        </w:rPr>
      </w:pPr>
    </w:p>
    <w:p w:rsidR="00E97F95" w:rsidRPr="00A01A1E" w:rsidRDefault="00A01A1E" w:rsidP="003C053D">
      <w:pPr>
        <w:ind w:left="90" w:firstLine="180"/>
      </w:pPr>
      <w:r w:rsidRPr="00A01A1E">
        <w:t>8.</w:t>
      </w:r>
      <w:r>
        <w:t xml:space="preserve">    </w:t>
      </w:r>
      <w:r w:rsidR="00E97F95" w:rsidRPr="00A01A1E">
        <w:t>CAL Board meeting update</w:t>
      </w:r>
      <w:r w:rsidR="00E97F95" w:rsidRPr="00A01A1E">
        <w:tab/>
      </w:r>
      <w:r w:rsidR="00E97F95" w:rsidRPr="00A01A1E">
        <w:tab/>
      </w:r>
      <w:r>
        <w:tab/>
      </w:r>
      <w:r w:rsidR="00E97F95" w:rsidRPr="00A01A1E">
        <w:t>Nancy Bolt</w:t>
      </w:r>
    </w:p>
    <w:p w:rsidR="00E97F95" w:rsidRDefault="00F04238" w:rsidP="00E97F95">
      <w:pPr>
        <w:pStyle w:val="ListParagraph"/>
        <w:rPr>
          <w:rFonts w:ascii="Calibri" w:hAnsi="Calibri"/>
          <w:sz w:val="22"/>
          <w:szCs w:val="22"/>
        </w:rPr>
      </w:pPr>
      <w:r w:rsidRPr="00A01A1E">
        <w:t>The Deadline for CAL programs has been extended. Nancy submitted a written report of our activities</w:t>
      </w:r>
      <w:r>
        <w:rPr>
          <w:rFonts w:ascii="Calibri" w:hAnsi="Calibri"/>
          <w:sz w:val="22"/>
          <w:szCs w:val="22"/>
        </w:rPr>
        <w:t>.</w:t>
      </w:r>
    </w:p>
    <w:p w:rsidR="00F04238" w:rsidRDefault="00F04238" w:rsidP="00E97F95">
      <w:pPr>
        <w:pStyle w:val="ListParagraph"/>
        <w:rPr>
          <w:rFonts w:ascii="Calibri" w:hAnsi="Calibri"/>
          <w:sz w:val="22"/>
          <w:szCs w:val="22"/>
        </w:rPr>
      </w:pPr>
    </w:p>
    <w:p w:rsidR="00E97F95" w:rsidRPr="00A01A1E" w:rsidRDefault="00A01A1E" w:rsidP="003C053D">
      <w:pPr>
        <w:ind w:left="90" w:firstLine="180"/>
      </w:pPr>
      <w:r w:rsidRPr="00A01A1E">
        <w:t xml:space="preserve">9. </w:t>
      </w:r>
      <w:r w:rsidR="00E97F95" w:rsidRPr="00A01A1E">
        <w:t>Upcoming Lesotho trip</w:t>
      </w:r>
      <w:r w:rsidR="00E97F95" w:rsidRPr="00A01A1E">
        <w:tab/>
      </w:r>
      <w:r w:rsidR="00E97F95" w:rsidRPr="00A01A1E">
        <w:tab/>
      </w:r>
      <w:r w:rsidR="00E97F95" w:rsidRPr="00A01A1E">
        <w:tab/>
      </w:r>
      <w:r>
        <w:tab/>
      </w:r>
      <w:r w:rsidR="00E97F95" w:rsidRPr="00A01A1E">
        <w:t>Kathy Plath</w:t>
      </w:r>
    </w:p>
    <w:p w:rsidR="00A01A1E" w:rsidRPr="00DF0EAE" w:rsidRDefault="00A01A1E" w:rsidP="00A01A1E">
      <w:pPr>
        <w:pStyle w:val="ListParagraph"/>
      </w:pPr>
      <w:r w:rsidRPr="00DF0EAE">
        <w:t xml:space="preserve">Kathy is going on a two week trip to </w:t>
      </w:r>
      <w:r w:rsidR="00283760">
        <w:t>Le</w:t>
      </w:r>
      <w:r w:rsidR="00283760" w:rsidRPr="00DF0EAE">
        <w:t>sotho</w:t>
      </w:r>
      <w:r w:rsidRPr="00DF0EAE">
        <w:t xml:space="preserve"> starting March 21st. She will be</w:t>
      </w:r>
      <w:r w:rsidR="008B64F8" w:rsidRPr="00DF0EAE">
        <w:t xml:space="preserve"> helping with</w:t>
      </w:r>
      <w:r w:rsidRPr="00DF0EAE">
        <w:t xml:space="preserve"> the Laptops to Lesotho project which gives very rugged small laptops to kids that can be solar powered. Kathy showed us one of the laptops. There are already 100 there. They trained teachers last January 2013 and now will be working in a K-8 school </w:t>
      </w:r>
      <w:r w:rsidR="008B64F8" w:rsidRPr="00DF0EAE">
        <w:t xml:space="preserve">of about 200 students </w:t>
      </w:r>
      <w:r w:rsidRPr="00DF0EAE">
        <w:t xml:space="preserve">to teach math skills </w:t>
      </w:r>
      <w:r w:rsidR="008B64F8" w:rsidRPr="00DF0EAE">
        <w:t xml:space="preserve">to students </w:t>
      </w:r>
      <w:r w:rsidRPr="00DF0EAE">
        <w:t xml:space="preserve">using the laptops. </w:t>
      </w:r>
      <w:r w:rsidR="008B64F8" w:rsidRPr="00DF0EAE">
        <w:t xml:space="preserve">English is the language used in schools. </w:t>
      </w:r>
      <w:r w:rsidRPr="00DF0EAE">
        <w:t xml:space="preserve">They have servers in the school with Wikipedia and other databases, and games on the laptops. They can't get to the internet, but can get to the school server. </w:t>
      </w:r>
    </w:p>
    <w:p w:rsidR="00A01A1E" w:rsidRPr="00DF0EAE" w:rsidRDefault="00A01A1E" w:rsidP="00A01A1E">
      <w:pPr>
        <w:pStyle w:val="ListParagraph"/>
      </w:pPr>
    </w:p>
    <w:p w:rsidR="00E97F95" w:rsidRPr="00DF0EAE" w:rsidRDefault="00DF0EAE" w:rsidP="003C053D">
      <w:pPr>
        <w:ind w:firstLine="270"/>
      </w:pPr>
      <w:r w:rsidRPr="00DF0EAE">
        <w:t>10</w:t>
      </w:r>
      <w:r>
        <w:t xml:space="preserve">. </w:t>
      </w:r>
      <w:r w:rsidR="001605CB" w:rsidRPr="00DF0EAE">
        <w:t>Planning for CAL conference</w:t>
      </w:r>
      <w:r w:rsidR="001605CB" w:rsidRPr="00DF0EAE">
        <w:tab/>
      </w:r>
      <w:r w:rsidR="001605CB" w:rsidRPr="00DF0EAE">
        <w:tab/>
      </w:r>
      <w:r w:rsidR="001605CB" w:rsidRPr="00DF0EAE">
        <w:tab/>
        <w:t>ALL</w:t>
      </w:r>
    </w:p>
    <w:p w:rsidR="00E97F95" w:rsidRPr="00DF0EAE" w:rsidRDefault="00E97F95" w:rsidP="00E97F95">
      <w:pPr>
        <w:pStyle w:val="ListParagraph"/>
      </w:pPr>
    </w:p>
    <w:p w:rsidR="00E97F95" w:rsidRPr="00DF0EAE" w:rsidRDefault="00DF0EAE" w:rsidP="00DF0EAE">
      <w:pPr>
        <w:ind w:firstLine="630"/>
      </w:pPr>
      <w:r>
        <w:t xml:space="preserve"> </w:t>
      </w:r>
      <w:r w:rsidR="00E97F95" w:rsidRPr="00DF0EAE">
        <w:t>Nicaragua presentation (established library of 12 years, new building, Denver architect)</w:t>
      </w:r>
    </w:p>
    <w:p w:rsidR="002C24FE" w:rsidRPr="00DF0EAE" w:rsidRDefault="002C24FE" w:rsidP="00DF0EAE">
      <w:pPr>
        <w:ind w:left="630" w:firstLine="90"/>
      </w:pPr>
      <w:r w:rsidRPr="00DF0EAE">
        <w:t>Janet gave out a possible summary for the Nicaraguan part of the program:</w:t>
      </w:r>
    </w:p>
    <w:p w:rsidR="002C24FE" w:rsidRPr="00DF0EAE" w:rsidRDefault="002C24FE" w:rsidP="002C24FE">
      <w:pPr>
        <w:pStyle w:val="ListParagraph"/>
        <w:rPr>
          <w:rFonts w:eastAsia="Times New Roman"/>
        </w:rPr>
      </w:pPr>
      <w:r w:rsidRPr="00DF0EAE">
        <w:rPr>
          <w:rFonts w:eastAsia="Times New Roman"/>
        </w:rPr>
        <w:t xml:space="preserve">The San Juan del Sur Biblioteca, first lending library in Nicaragua, has been housed in the same building for most of its successful 12-year history. Over the years, more and more functions have begun to operate out of the limited space. With assistance from its parent non-profit organization, the Hester J. Hodgdon Libraries for All Program (Loveland, CO), professional library designer Justin Martinez of Oz </w:t>
      </w:r>
      <w:r w:rsidR="00283760" w:rsidRPr="00DF0EAE">
        <w:rPr>
          <w:rFonts w:eastAsia="Times New Roman"/>
        </w:rPr>
        <w:t>Architecture</w:t>
      </w:r>
      <w:r w:rsidRPr="00DF0EAE">
        <w:rPr>
          <w:rFonts w:eastAsia="Times New Roman"/>
        </w:rPr>
        <w:t xml:space="preserve"> (Denver), and the Gillette Wyoming Rotary Clubs, the library took on a rundown and deteriorated building three times the size of its previous building's space. This session will explore the collaboration with a renowned architect and library designer, his efforts to bring a dream-team of designers and supporters together in Nicaragua, the crowd source fundraising they undertook, Rotary International's participation, and the library's transformation into its new space. The San Juan del Sur Biblioteca has just formed a Sister Library partnership with the Poudre River Public Library District in Ft. Collins. Handouts will be available including the resources employed in this effort. </w:t>
      </w:r>
    </w:p>
    <w:p w:rsidR="007561F0" w:rsidRDefault="007561F0" w:rsidP="00DF0EAE">
      <w:pPr>
        <w:rPr>
          <w:sz w:val="22"/>
          <w:szCs w:val="22"/>
        </w:rPr>
      </w:pPr>
    </w:p>
    <w:p w:rsidR="00DF0EAE" w:rsidRPr="007561F0" w:rsidRDefault="00DF0EAE" w:rsidP="007561F0">
      <w:pPr>
        <w:ind w:left="720"/>
      </w:pPr>
      <w:r w:rsidRPr="007561F0">
        <w:lastRenderedPageBreak/>
        <w:t xml:space="preserve">Nancy is going to </w:t>
      </w:r>
      <w:r w:rsidR="00283760" w:rsidRPr="007561F0">
        <w:t>the Philippines</w:t>
      </w:r>
      <w:r w:rsidRPr="007561F0">
        <w:t xml:space="preserve"> for the IFLA Spring Meeting of the Library Services to Special Populations comm</w:t>
      </w:r>
      <w:r w:rsidR="0003078A">
        <w:t>ittee. She will see Manila and C</w:t>
      </w:r>
      <w:r w:rsidRPr="007561F0">
        <w:t>ebu City</w:t>
      </w:r>
    </w:p>
    <w:p w:rsidR="00DF0EAE" w:rsidRPr="007561F0" w:rsidRDefault="00DF0EAE" w:rsidP="00DF0EAE"/>
    <w:p w:rsidR="00DF0EAE" w:rsidRPr="007561F0" w:rsidRDefault="00DF0EAE" w:rsidP="007561F0">
      <w:pPr>
        <w:ind w:firstLine="720"/>
      </w:pPr>
      <w:r w:rsidRPr="007561F0">
        <w:t xml:space="preserve">March 28 is the new deadline for program ideas. </w:t>
      </w:r>
    </w:p>
    <w:p w:rsidR="00DF0EAE" w:rsidRPr="007561F0" w:rsidRDefault="00DF0EAE" w:rsidP="00DF0EAE">
      <w:pPr>
        <w:ind w:left="720"/>
      </w:pPr>
      <w:r w:rsidRPr="007561F0">
        <w:t>We will apply for the Vendor Track first and they will refer us to the regular track if they think we should be there. We will enter the longest program time.</w:t>
      </w:r>
    </w:p>
    <w:p w:rsidR="00DF0EAE" w:rsidRDefault="00DF0EAE" w:rsidP="00DF0EAE">
      <w:pPr>
        <w:rPr>
          <w:sz w:val="22"/>
          <w:szCs w:val="22"/>
        </w:rPr>
      </w:pPr>
    </w:p>
    <w:p w:rsidR="00DF0EAE" w:rsidRPr="007561F0" w:rsidRDefault="00DF0EAE" w:rsidP="00DF0EAE">
      <w:pPr>
        <w:ind w:firstLine="720"/>
      </w:pPr>
      <w:r w:rsidRPr="007561F0">
        <w:t xml:space="preserve">Presenters will be </w:t>
      </w:r>
    </w:p>
    <w:p w:rsidR="00DF0EAE" w:rsidRPr="007561F0" w:rsidRDefault="00DF0EAE" w:rsidP="00DF0EAE">
      <w:pPr>
        <w:ind w:firstLine="720"/>
      </w:pPr>
      <w:r w:rsidRPr="007561F0">
        <w:t>Jane and Justin (from Oz Arch) 20 minutes each</w:t>
      </w:r>
    </w:p>
    <w:p w:rsidR="00DF0EAE" w:rsidRPr="007561F0" w:rsidRDefault="00DF0EAE" w:rsidP="00DF0EAE">
      <w:r w:rsidRPr="007561F0">
        <w:tab/>
        <w:t>Kathy - Lesotho - she will write a short paragraph to Nancy</w:t>
      </w:r>
    </w:p>
    <w:p w:rsidR="00DF0EAE" w:rsidRPr="007561F0" w:rsidRDefault="00DF0EAE" w:rsidP="00DF0EAE">
      <w:r w:rsidRPr="007561F0">
        <w:tab/>
        <w:t>Nancy will talk about IFLA/Brest, France Sister Cities or the Philippines</w:t>
      </w:r>
    </w:p>
    <w:p w:rsidR="007561F0" w:rsidRDefault="007561F0" w:rsidP="0057541D">
      <w:pPr>
        <w:rPr>
          <w:rFonts w:ascii="Calibri" w:hAnsi="Calibri"/>
          <w:sz w:val="22"/>
          <w:szCs w:val="22"/>
        </w:rPr>
      </w:pPr>
    </w:p>
    <w:p w:rsidR="0057541D" w:rsidRPr="007561F0" w:rsidRDefault="00DF0EAE" w:rsidP="007561F0">
      <w:pPr>
        <w:ind w:firstLine="720"/>
      </w:pPr>
      <w:r w:rsidRPr="007561F0">
        <w:t>Thursday night will be the Interest Group Reception</w:t>
      </w:r>
    </w:p>
    <w:p w:rsidR="00DF0EAE" w:rsidRPr="007561F0" w:rsidRDefault="00DF0EAE" w:rsidP="0057541D">
      <w:r w:rsidRPr="007561F0">
        <w:tab/>
        <w:t>Should we ask for donations?</w:t>
      </w:r>
    </w:p>
    <w:p w:rsidR="00DF0EAE" w:rsidRPr="007561F0" w:rsidRDefault="00DF0EAE" w:rsidP="0057541D">
      <w:r w:rsidRPr="007561F0">
        <w:tab/>
        <w:t>Jane will bring rum from Nicaragua, Barb will bring Armenian cognac</w:t>
      </w:r>
    </w:p>
    <w:p w:rsidR="00DF0EAE" w:rsidRDefault="00DF0EAE" w:rsidP="0057541D">
      <w:pPr>
        <w:rPr>
          <w:rFonts w:ascii="Calibri" w:hAnsi="Calibri"/>
          <w:sz w:val="22"/>
          <w:szCs w:val="22"/>
        </w:rPr>
      </w:pPr>
      <w:r>
        <w:rPr>
          <w:rFonts w:ascii="Calibri" w:hAnsi="Calibri"/>
          <w:sz w:val="22"/>
          <w:szCs w:val="22"/>
        </w:rPr>
        <w:tab/>
      </w:r>
    </w:p>
    <w:p w:rsidR="001605CB" w:rsidRPr="007561F0" w:rsidRDefault="007561F0" w:rsidP="003C053D">
      <w:pPr>
        <w:ind w:left="360" w:hanging="90"/>
      </w:pPr>
      <w:r w:rsidRPr="007561F0">
        <w:t xml:space="preserve">11. </w:t>
      </w:r>
      <w:r w:rsidR="0057541D" w:rsidRPr="007561F0">
        <w:t>Book Publishing (Ethiopia)</w:t>
      </w:r>
      <w:r w:rsidR="001605CB" w:rsidRPr="007561F0">
        <w:t xml:space="preserve">  </w:t>
      </w:r>
    </w:p>
    <w:p w:rsidR="007561F0" w:rsidRPr="007561F0" w:rsidRDefault="007561F0" w:rsidP="007561F0">
      <w:pPr>
        <w:ind w:left="810"/>
      </w:pPr>
      <w:r w:rsidRPr="007561F0">
        <w:t>Janet showed us the cloth books which have been turned into plastic books</w:t>
      </w:r>
    </w:p>
    <w:p w:rsidR="007561F0" w:rsidRDefault="007561F0" w:rsidP="007561F0">
      <w:pPr>
        <w:ind w:left="1440"/>
      </w:pPr>
      <w:r w:rsidRPr="007561F0">
        <w:t xml:space="preserve">For $1500, she can get 500 books in color </w:t>
      </w:r>
    </w:p>
    <w:p w:rsidR="007561F0" w:rsidRDefault="007561F0" w:rsidP="007561F0">
      <w:pPr>
        <w:ind w:left="1440"/>
      </w:pPr>
      <w:r w:rsidRPr="007561F0">
        <w:t>or 2,000-3,000 books in black and white</w:t>
      </w:r>
    </w:p>
    <w:p w:rsidR="007561F0" w:rsidRDefault="007561F0" w:rsidP="007561F0">
      <w:pPr>
        <w:ind w:left="1440"/>
      </w:pPr>
    </w:p>
    <w:p w:rsidR="00D62DDF" w:rsidRPr="00D62DDF" w:rsidRDefault="00D62DDF" w:rsidP="00D62DDF">
      <w:pPr>
        <w:pStyle w:val="ListParagraph"/>
        <w:rPr>
          <w:rFonts w:ascii="Calibri" w:hAnsi="Calibri"/>
          <w:sz w:val="22"/>
          <w:szCs w:val="22"/>
        </w:rPr>
      </w:pPr>
    </w:p>
    <w:p w:rsidR="00652BE5" w:rsidRPr="007561F0" w:rsidRDefault="007561F0" w:rsidP="003C053D">
      <w:pPr>
        <w:ind w:firstLine="270"/>
      </w:pPr>
      <w:r w:rsidRPr="007561F0">
        <w:t xml:space="preserve">12. </w:t>
      </w:r>
      <w:r w:rsidR="00972DB6" w:rsidRPr="007561F0">
        <w:t>Next meetings:</w:t>
      </w:r>
      <w:r w:rsidR="00563C40" w:rsidRPr="007561F0">
        <w:tab/>
      </w:r>
      <w:r w:rsidR="00563C40" w:rsidRPr="007561F0">
        <w:tab/>
      </w:r>
      <w:r w:rsidR="00563C40" w:rsidRPr="007561F0">
        <w:tab/>
      </w:r>
      <w:r w:rsidR="00563C40" w:rsidRPr="007561F0">
        <w:tab/>
      </w:r>
      <w:r w:rsidR="00563C40" w:rsidRPr="007561F0">
        <w:tab/>
        <w:t>All</w:t>
      </w:r>
    </w:p>
    <w:p w:rsidR="00972DB6" w:rsidRPr="007561F0" w:rsidRDefault="007561F0" w:rsidP="00786535">
      <w:pPr>
        <w:ind w:firstLine="720"/>
      </w:pPr>
      <w:r w:rsidRPr="007561F0">
        <w:t>Monday May 12 from 2-4</w:t>
      </w:r>
    </w:p>
    <w:p w:rsidR="00555F6F" w:rsidRDefault="00555F6F" w:rsidP="00555F6F">
      <w:pPr>
        <w:rPr>
          <w:rFonts w:ascii="Calibri" w:hAnsi="Calibri"/>
          <w:sz w:val="22"/>
          <w:szCs w:val="22"/>
        </w:rPr>
      </w:pPr>
    </w:p>
    <w:p w:rsidR="00555F6F" w:rsidRPr="007561F0" w:rsidRDefault="007561F0" w:rsidP="003C053D">
      <w:pPr>
        <w:pStyle w:val="ListParagraph"/>
        <w:ind w:left="0" w:firstLine="270"/>
      </w:pPr>
      <w:r w:rsidRPr="007561F0">
        <w:t xml:space="preserve">13. </w:t>
      </w:r>
      <w:r w:rsidR="00555F6F" w:rsidRPr="007561F0">
        <w:t>Other</w:t>
      </w:r>
    </w:p>
    <w:p w:rsidR="007561F0" w:rsidRPr="007561F0" w:rsidRDefault="007561F0" w:rsidP="007561F0">
      <w:pPr>
        <w:pStyle w:val="ListParagraph"/>
      </w:pPr>
      <w:r w:rsidRPr="007561F0">
        <w:t>Janet met with Ernie Bjorkman and his wife - they are going to be PCV's in Ethiopia</w:t>
      </w:r>
    </w:p>
    <w:p w:rsidR="007561F0" w:rsidRDefault="007561F0" w:rsidP="007561F0">
      <w:pPr>
        <w:pStyle w:val="ListParagraph"/>
      </w:pPr>
    </w:p>
    <w:p w:rsidR="007561F0" w:rsidRPr="007561F0" w:rsidRDefault="007561F0" w:rsidP="007561F0">
      <w:pPr>
        <w:pStyle w:val="ListParagraph"/>
      </w:pPr>
      <w:r w:rsidRPr="007561F0">
        <w:t>Axumite Heritage Library - Janet is trying to raise money for the library with Sister Cities</w:t>
      </w:r>
    </w:p>
    <w:p w:rsidR="007561F0" w:rsidRDefault="007561F0" w:rsidP="007561F0">
      <w:pPr>
        <w:pStyle w:val="ListParagraph"/>
      </w:pPr>
    </w:p>
    <w:p w:rsidR="007561F0" w:rsidRPr="007561F0" w:rsidRDefault="007561F0" w:rsidP="007561F0">
      <w:pPr>
        <w:pStyle w:val="ListParagraph"/>
      </w:pPr>
      <w:r w:rsidRPr="007561F0">
        <w:t>Amy is trying to organize a</w:t>
      </w:r>
      <w:r w:rsidR="003C053D">
        <w:t xml:space="preserve"> partnership with a p</w:t>
      </w:r>
      <w:r w:rsidRPr="007561F0">
        <w:t xml:space="preserve">artner </w:t>
      </w:r>
      <w:r w:rsidR="003C053D">
        <w:t>l</w:t>
      </w:r>
      <w:r w:rsidRPr="007561F0">
        <w:t>ibrary in Bulgaria -she went to schools and did a presentation on Bulgaria</w:t>
      </w:r>
    </w:p>
    <w:p w:rsidR="00555F6F" w:rsidRPr="007561F0" w:rsidRDefault="00555F6F" w:rsidP="00555F6F"/>
    <w:p w:rsidR="00555F6F" w:rsidRPr="007561F0" w:rsidRDefault="00555F6F" w:rsidP="00555F6F"/>
    <w:p w:rsidR="009B08FE" w:rsidRPr="00555F6F" w:rsidRDefault="009B08FE" w:rsidP="00555F6F">
      <w:pPr>
        <w:rPr>
          <w:rFonts w:ascii="Calibri" w:hAnsi="Calibri"/>
          <w:sz w:val="22"/>
          <w:szCs w:val="22"/>
        </w:rPr>
      </w:pPr>
    </w:p>
    <w:p w:rsidR="00555F6F" w:rsidRDefault="00555F6F" w:rsidP="00555F6F">
      <w:pPr>
        <w:pStyle w:val="ListParagraph"/>
        <w:ind w:left="1440"/>
        <w:rPr>
          <w:rFonts w:ascii="Calibri" w:hAnsi="Calibri"/>
          <w:sz w:val="22"/>
          <w:szCs w:val="22"/>
        </w:rPr>
      </w:pPr>
    </w:p>
    <w:p w:rsidR="00563C40" w:rsidRDefault="00563C40" w:rsidP="00563C40">
      <w:pPr>
        <w:rPr>
          <w:rFonts w:ascii="Calibri" w:hAnsi="Calibri"/>
          <w:sz w:val="22"/>
          <w:szCs w:val="22"/>
        </w:rPr>
      </w:pPr>
    </w:p>
    <w:p w:rsidR="009B08FE" w:rsidRPr="009B08FE" w:rsidRDefault="009B08FE" w:rsidP="009B08FE">
      <w:pPr>
        <w:rPr>
          <w:rFonts w:ascii="Calibri" w:hAnsi="Calibri"/>
          <w:color w:val="1F497D"/>
          <w:sz w:val="22"/>
          <w:szCs w:val="22"/>
        </w:rPr>
      </w:pPr>
    </w:p>
    <w:sectPr w:rsidR="009B08FE" w:rsidRPr="009B08FE" w:rsidSect="003C053D">
      <w:headerReference w:type="default" r:id="rId7"/>
      <w:footerReference w:type="default" r:id="rId8"/>
      <w:pgSz w:w="12240" w:h="15840"/>
      <w:pgMar w:top="1008" w:right="1008" w:bottom="864"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053D" w:rsidRDefault="003C053D" w:rsidP="003C053D">
      <w:r>
        <w:separator/>
      </w:r>
    </w:p>
  </w:endnote>
  <w:endnote w:type="continuationSeparator" w:id="0">
    <w:p w:rsidR="003C053D" w:rsidRDefault="003C053D" w:rsidP="003C05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3905964"/>
      <w:docPartObj>
        <w:docPartGallery w:val="Page Numbers (Bottom of Page)"/>
        <w:docPartUnique/>
      </w:docPartObj>
    </w:sdtPr>
    <w:sdtEndPr>
      <w:rPr>
        <w:noProof/>
      </w:rPr>
    </w:sdtEndPr>
    <w:sdtContent>
      <w:p w:rsidR="003C053D" w:rsidRDefault="003C053D">
        <w:pPr>
          <w:pStyle w:val="Footer"/>
          <w:jc w:val="center"/>
        </w:pPr>
        <w:r>
          <w:fldChar w:fldCharType="begin"/>
        </w:r>
        <w:r>
          <w:instrText xml:space="preserve"> PAGE   \* MERGEFORMAT </w:instrText>
        </w:r>
        <w:r>
          <w:fldChar w:fldCharType="separate"/>
        </w:r>
        <w:r w:rsidR="00DD13AD">
          <w:rPr>
            <w:noProof/>
          </w:rPr>
          <w:t>3</w:t>
        </w:r>
        <w:r>
          <w:rPr>
            <w:noProof/>
          </w:rPr>
          <w:fldChar w:fldCharType="end"/>
        </w:r>
      </w:p>
    </w:sdtContent>
  </w:sdt>
  <w:p w:rsidR="003C053D" w:rsidRDefault="003C05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053D" w:rsidRDefault="003C053D" w:rsidP="003C053D">
      <w:r>
        <w:separator/>
      </w:r>
    </w:p>
  </w:footnote>
  <w:footnote w:type="continuationSeparator" w:id="0">
    <w:p w:rsidR="003C053D" w:rsidRDefault="003C053D" w:rsidP="003C05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053D" w:rsidRDefault="003C053D" w:rsidP="003C053D">
    <w:pPr>
      <w:pStyle w:val="Header"/>
      <w:jc w:val="center"/>
    </w:pPr>
    <w:r>
      <w:t>CAL International Libraries and Cultural Exchange Interest Group</w:t>
    </w:r>
  </w:p>
  <w:p w:rsidR="003C053D" w:rsidRDefault="003C053D" w:rsidP="003C053D">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F6161E"/>
    <w:multiLevelType w:val="hybridMultilevel"/>
    <w:tmpl w:val="E44A8C2A"/>
    <w:lvl w:ilvl="0" w:tplc="0409000F">
      <w:start w:val="1"/>
      <w:numFmt w:val="decimal"/>
      <w:lvlText w:val="%1."/>
      <w:lvlJc w:val="left"/>
      <w:pPr>
        <w:ind w:left="810" w:hanging="360"/>
      </w:pPr>
    </w:lvl>
    <w:lvl w:ilvl="1" w:tplc="04090019">
      <w:start w:val="1"/>
      <w:numFmt w:val="lowerLetter"/>
      <w:lvlText w:val="%2."/>
      <w:lvlJc w:val="left"/>
      <w:pPr>
        <w:ind w:left="126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abstractNum w:abstractNumId="1">
    <w:nsid w:val="19D77933"/>
    <w:multiLevelType w:val="hybridMultilevel"/>
    <w:tmpl w:val="271830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BE5"/>
    <w:rsid w:val="0000393A"/>
    <w:rsid w:val="00004891"/>
    <w:rsid w:val="00007C6B"/>
    <w:rsid w:val="00011A42"/>
    <w:rsid w:val="0002282B"/>
    <w:rsid w:val="0003078A"/>
    <w:rsid w:val="000312AF"/>
    <w:rsid w:val="000474CA"/>
    <w:rsid w:val="000566B6"/>
    <w:rsid w:val="00061555"/>
    <w:rsid w:val="00064FF6"/>
    <w:rsid w:val="00073900"/>
    <w:rsid w:val="000826DD"/>
    <w:rsid w:val="00084BA3"/>
    <w:rsid w:val="0009095E"/>
    <w:rsid w:val="000A0860"/>
    <w:rsid w:val="000A2A20"/>
    <w:rsid w:val="000B20DC"/>
    <w:rsid w:val="000C3D38"/>
    <w:rsid w:val="000D08CB"/>
    <w:rsid w:val="000D33C8"/>
    <w:rsid w:val="000D4099"/>
    <w:rsid w:val="000D456D"/>
    <w:rsid w:val="000E0F4B"/>
    <w:rsid w:val="000E2A6B"/>
    <w:rsid w:val="000E4568"/>
    <w:rsid w:val="000E7018"/>
    <w:rsid w:val="000F1B27"/>
    <w:rsid w:val="000F4D0F"/>
    <w:rsid w:val="000F4E54"/>
    <w:rsid w:val="00106117"/>
    <w:rsid w:val="00107785"/>
    <w:rsid w:val="00114CCF"/>
    <w:rsid w:val="001159C7"/>
    <w:rsid w:val="0012053E"/>
    <w:rsid w:val="00120577"/>
    <w:rsid w:val="001227A0"/>
    <w:rsid w:val="0012706E"/>
    <w:rsid w:val="00127146"/>
    <w:rsid w:val="00127443"/>
    <w:rsid w:val="0013006A"/>
    <w:rsid w:val="001304F9"/>
    <w:rsid w:val="00130753"/>
    <w:rsid w:val="0013435C"/>
    <w:rsid w:val="00136D34"/>
    <w:rsid w:val="00151474"/>
    <w:rsid w:val="00154F7E"/>
    <w:rsid w:val="00155A4F"/>
    <w:rsid w:val="001578C0"/>
    <w:rsid w:val="001605CB"/>
    <w:rsid w:val="001619FA"/>
    <w:rsid w:val="00170A3D"/>
    <w:rsid w:val="0017483E"/>
    <w:rsid w:val="00174A3B"/>
    <w:rsid w:val="00195E7F"/>
    <w:rsid w:val="001A0FC2"/>
    <w:rsid w:val="001A761B"/>
    <w:rsid w:val="001B29F2"/>
    <w:rsid w:val="001B74B7"/>
    <w:rsid w:val="001B7A33"/>
    <w:rsid w:val="001B7E92"/>
    <w:rsid w:val="001C25DE"/>
    <w:rsid w:val="001C404D"/>
    <w:rsid w:val="001D6CFF"/>
    <w:rsid w:val="001E30E3"/>
    <w:rsid w:val="001E42DD"/>
    <w:rsid w:val="001E548B"/>
    <w:rsid w:val="001E64E1"/>
    <w:rsid w:val="001E7C50"/>
    <w:rsid w:val="001F3D6B"/>
    <w:rsid w:val="00207284"/>
    <w:rsid w:val="00212620"/>
    <w:rsid w:val="00214E9F"/>
    <w:rsid w:val="002207E8"/>
    <w:rsid w:val="00224442"/>
    <w:rsid w:val="00224EDE"/>
    <w:rsid w:val="00232909"/>
    <w:rsid w:val="00234D78"/>
    <w:rsid w:val="00235CCB"/>
    <w:rsid w:val="00242DCB"/>
    <w:rsid w:val="002446B1"/>
    <w:rsid w:val="00245BDA"/>
    <w:rsid w:val="002477AC"/>
    <w:rsid w:val="00250C7D"/>
    <w:rsid w:val="0025410D"/>
    <w:rsid w:val="0025575D"/>
    <w:rsid w:val="00262BEB"/>
    <w:rsid w:val="002634C7"/>
    <w:rsid w:val="00274414"/>
    <w:rsid w:val="00274782"/>
    <w:rsid w:val="00276290"/>
    <w:rsid w:val="002825B9"/>
    <w:rsid w:val="00283760"/>
    <w:rsid w:val="00284D78"/>
    <w:rsid w:val="00286568"/>
    <w:rsid w:val="00291A67"/>
    <w:rsid w:val="00297771"/>
    <w:rsid w:val="002B254F"/>
    <w:rsid w:val="002B5273"/>
    <w:rsid w:val="002C24FE"/>
    <w:rsid w:val="002C2BDF"/>
    <w:rsid w:val="002D26B8"/>
    <w:rsid w:val="002D7630"/>
    <w:rsid w:val="002E3151"/>
    <w:rsid w:val="002E4B3E"/>
    <w:rsid w:val="002E71FB"/>
    <w:rsid w:val="002F4FB2"/>
    <w:rsid w:val="0030102A"/>
    <w:rsid w:val="0030227D"/>
    <w:rsid w:val="00311A3E"/>
    <w:rsid w:val="00317788"/>
    <w:rsid w:val="00317D71"/>
    <w:rsid w:val="003229DF"/>
    <w:rsid w:val="0032677E"/>
    <w:rsid w:val="00327C90"/>
    <w:rsid w:val="00330492"/>
    <w:rsid w:val="00331ED6"/>
    <w:rsid w:val="003360DC"/>
    <w:rsid w:val="003370F5"/>
    <w:rsid w:val="00344CEB"/>
    <w:rsid w:val="0034557A"/>
    <w:rsid w:val="00347529"/>
    <w:rsid w:val="00351FC0"/>
    <w:rsid w:val="00354A80"/>
    <w:rsid w:val="00355519"/>
    <w:rsid w:val="00360B6A"/>
    <w:rsid w:val="003637B5"/>
    <w:rsid w:val="0036506E"/>
    <w:rsid w:val="0036679C"/>
    <w:rsid w:val="00370C7C"/>
    <w:rsid w:val="00371510"/>
    <w:rsid w:val="00374741"/>
    <w:rsid w:val="00374D25"/>
    <w:rsid w:val="0037775D"/>
    <w:rsid w:val="003831E8"/>
    <w:rsid w:val="00386CB7"/>
    <w:rsid w:val="00391817"/>
    <w:rsid w:val="003A54C8"/>
    <w:rsid w:val="003A612A"/>
    <w:rsid w:val="003B366C"/>
    <w:rsid w:val="003B4105"/>
    <w:rsid w:val="003C053D"/>
    <w:rsid w:val="003C1E17"/>
    <w:rsid w:val="003C327C"/>
    <w:rsid w:val="003D04C5"/>
    <w:rsid w:val="003D6E45"/>
    <w:rsid w:val="003E75D3"/>
    <w:rsid w:val="003F3900"/>
    <w:rsid w:val="003F6319"/>
    <w:rsid w:val="00402E27"/>
    <w:rsid w:val="0040314B"/>
    <w:rsid w:val="0040331C"/>
    <w:rsid w:val="004133B6"/>
    <w:rsid w:val="00415E01"/>
    <w:rsid w:val="00417F6A"/>
    <w:rsid w:val="00422BF7"/>
    <w:rsid w:val="004264D8"/>
    <w:rsid w:val="00434119"/>
    <w:rsid w:val="004453B3"/>
    <w:rsid w:val="00447928"/>
    <w:rsid w:val="00450CFA"/>
    <w:rsid w:val="0045345E"/>
    <w:rsid w:val="00456429"/>
    <w:rsid w:val="00471E69"/>
    <w:rsid w:val="00472A44"/>
    <w:rsid w:val="00475D48"/>
    <w:rsid w:val="00476656"/>
    <w:rsid w:val="004770AF"/>
    <w:rsid w:val="0048061B"/>
    <w:rsid w:val="00484D6A"/>
    <w:rsid w:val="00485E2A"/>
    <w:rsid w:val="00486300"/>
    <w:rsid w:val="0048673E"/>
    <w:rsid w:val="004904DA"/>
    <w:rsid w:val="00490988"/>
    <w:rsid w:val="00492675"/>
    <w:rsid w:val="00494E6F"/>
    <w:rsid w:val="00495912"/>
    <w:rsid w:val="004A4D18"/>
    <w:rsid w:val="004A76D2"/>
    <w:rsid w:val="004B4C41"/>
    <w:rsid w:val="004B59C1"/>
    <w:rsid w:val="004B6C5A"/>
    <w:rsid w:val="004C64D1"/>
    <w:rsid w:val="004E51C7"/>
    <w:rsid w:val="004E53DC"/>
    <w:rsid w:val="004F0526"/>
    <w:rsid w:val="004F0B65"/>
    <w:rsid w:val="004F27BE"/>
    <w:rsid w:val="004F7A3D"/>
    <w:rsid w:val="00500CEE"/>
    <w:rsid w:val="00506F98"/>
    <w:rsid w:val="00514FB5"/>
    <w:rsid w:val="00515466"/>
    <w:rsid w:val="005156AE"/>
    <w:rsid w:val="00515721"/>
    <w:rsid w:val="00517377"/>
    <w:rsid w:val="005177D7"/>
    <w:rsid w:val="005179A4"/>
    <w:rsid w:val="0052050C"/>
    <w:rsid w:val="005205CF"/>
    <w:rsid w:val="005210A8"/>
    <w:rsid w:val="00526894"/>
    <w:rsid w:val="00526B44"/>
    <w:rsid w:val="005370C3"/>
    <w:rsid w:val="00544654"/>
    <w:rsid w:val="00550165"/>
    <w:rsid w:val="00554002"/>
    <w:rsid w:val="00555F6F"/>
    <w:rsid w:val="00563C40"/>
    <w:rsid w:val="0057541D"/>
    <w:rsid w:val="00582307"/>
    <w:rsid w:val="0059126D"/>
    <w:rsid w:val="0059167E"/>
    <w:rsid w:val="005A6BEF"/>
    <w:rsid w:val="005B4CF0"/>
    <w:rsid w:val="005B567E"/>
    <w:rsid w:val="005B5E52"/>
    <w:rsid w:val="005C370A"/>
    <w:rsid w:val="005C49E6"/>
    <w:rsid w:val="005C59CA"/>
    <w:rsid w:val="005C709A"/>
    <w:rsid w:val="005C7A7B"/>
    <w:rsid w:val="005D0C51"/>
    <w:rsid w:val="005D3178"/>
    <w:rsid w:val="005E63AF"/>
    <w:rsid w:val="00611C59"/>
    <w:rsid w:val="00624C25"/>
    <w:rsid w:val="00632E81"/>
    <w:rsid w:val="00643EDA"/>
    <w:rsid w:val="0064414B"/>
    <w:rsid w:val="006502A9"/>
    <w:rsid w:val="00650356"/>
    <w:rsid w:val="0065182C"/>
    <w:rsid w:val="00652BE5"/>
    <w:rsid w:val="00657F8A"/>
    <w:rsid w:val="0066134C"/>
    <w:rsid w:val="00665034"/>
    <w:rsid w:val="00666086"/>
    <w:rsid w:val="006665CC"/>
    <w:rsid w:val="006716FB"/>
    <w:rsid w:val="0067183F"/>
    <w:rsid w:val="00673482"/>
    <w:rsid w:val="0067396B"/>
    <w:rsid w:val="006777A8"/>
    <w:rsid w:val="00691889"/>
    <w:rsid w:val="0069348E"/>
    <w:rsid w:val="006A2A40"/>
    <w:rsid w:val="006A43B9"/>
    <w:rsid w:val="006A78ED"/>
    <w:rsid w:val="006B1343"/>
    <w:rsid w:val="006B2634"/>
    <w:rsid w:val="006B2E68"/>
    <w:rsid w:val="006B335C"/>
    <w:rsid w:val="006B53D7"/>
    <w:rsid w:val="006B5526"/>
    <w:rsid w:val="006C1EAA"/>
    <w:rsid w:val="006C47C2"/>
    <w:rsid w:val="006C58C7"/>
    <w:rsid w:val="006C597A"/>
    <w:rsid w:val="006C6730"/>
    <w:rsid w:val="006D08D1"/>
    <w:rsid w:val="006D178D"/>
    <w:rsid w:val="006E1921"/>
    <w:rsid w:val="006E3093"/>
    <w:rsid w:val="006E605F"/>
    <w:rsid w:val="006F19C5"/>
    <w:rsid w:val="006F1CF1"/>
    <w:rsid w:val="006F2B1D"/>
    <w:rsid w:val="0070158E"/>
    <w:rsid w:val="00707239"/>
    <w:rsid w:val="00710750"/>
    <w:rsid w:val="00711B98"/>
    <w:rsid w:val="0071569E"/>
    <w:rsid w:val="00715B30"/>
    <w:rsid w:val="0072333E"/>
    <w:rsid w:val="007244C4"/>
    <w:rsid w:val="007350F5"/>
    <w:rsid w:val="00737D1E"/>
    <w:rsid w:val="007470DE"/>
    <w:rsid w:val="00751728"/>
    <w:rsid w:val="0075571B"/>
    <w:rsid w:val="007561F0"/>
    <w:rsid w:val="007612EB"/>
    <w:rsid w:val="00761800"/>
    <w:rsid w:val="00761BF5"/>
    <w:rsid w:val="007638A9"/>
    <w:rsid w:val="00763D6C"/>
    <w:rsid w:val="00765DF6"/>
    <w:rsid w:val="007671F9"/>
    <w:rsid w:val="007673EB"/>
    <w:rsid w:val="00771D0F"/>
    <w:rsid w:val="00783828"/>
    <w:rsid w:val="00783E51"/>
    <w:rsid w:val="00784BA9"/>
    <w:rsid w:val="00784E12"/>
    <w:rsid w:val="00786535"/>
    <w:rsid w:val="007875AB"/>
    <w:rsid w:val="007905BC"/>
    <w:rsid w:val="00790F05"/>
    <w:rsid w:val="007927F7"/>
    <w:rsid w:val="00796C2C"/>
    <w:rsid w:val="007A5B1B"/>
    <w:rsid w:val="007A749F"/>
    <w:rsid w:val="007B0817"/>
    <w:rsid w:val="007B1A6F"/>
    <w:rsid w:val="007B3749"/>
    <w:rsid w:val="007C3D17"/>
    <w:rsid w:val="007D0EA3"/>
    <w:rsid w:val="007D1508"/>
    <w:rsid w:val="007D3503"/>
    <w:rsid w:val="007D605A"/>
    <w:rsid w:val="007E30FB"/>
    <w:rsid w:val="007E4B5D"/>
    <w:rsid w:val="007E7DAC"/>
    <w:rsid w:val="007F544E"/>
    <w:rsid w:val="007F7DC2"/>
    <w:rsid w:val="008010C9"/>
    <w:rsid w:val="00814269"/>
    <w:rsid w:val="008145F4"/>
    <w:rsid w:val="00814929"/>
    <w:rsid w:val="0082033F"/>
    <w:rsid w:val="0082117C"/>
    <w:rsid w:val="00827AA7"/>
    <w:rsid w:val="00840CD2"/>
    <w:rsid w:val="00843A76"/>
    <w:rsid w:val="00856FEA"/>
    <w:rsid w:val="00870A65"/>
    <w:rsid w:val="00877FCD"/>
    <w:rsid w:val="008831C8"/>
    <w:rsid w:val="008A1509"/>
    <w:rsid w:val="008A2CA5"/>
    <w:rsid w:val="008A40DF"/>
    <w:rsid w:val="008B6477"/>
    <w:rsid w:val="008B64F8"/>
    <w:rsid w:val="008C4017"/>
    <w:rsid w:val="008D7FCB"/>
    <w:rsid w:val="008E2668"/>
    <w:rsid w:val="008E7ED5"/>
    <w:rsid w:val="008F4F59"/>
    <w:rsid w:val="008F520A"/>
    <w:rsid w:val="008F742E"/>
    <w:rsid w:val="00900CC7"/>
    <w:rsid w:val="009019A0"/>
    <w:rsid w:val="009029C9"/>
    <w:rsid w:val="00912C8F"/>
    <w:rsid w:val="00913CB1"/>
    <w:rsid w:val="00914935"/>
    <w:rsid w:val="00915742"/>
    <w:rsid w:val="00916AEA"/>
    <w:rsid w:val="009222C7"/>
    <w:rsid w:val="00933079"/>
    <w:rsid w:val="00936787"/>
    <w:rsid w:val="0094054C"/>
    <w:rsid w:val="00943DAA"/>
    <w:rsid w:val="00944334"/>
    <w:rsid w:val="00945ED0"/>
    <w:rsid w:val="009478AE"/>
    <w:rsid w:val="00961E4D"/>
    <w:rsid w:val="00971B04"/>
    <w:rsid w:val="00972774"/>
    <w:rsid w:val="00972DB6"/>
    <w:rsid w:val="00977B46"/>
    <w:rsid w:val="00982124"/>
    <w:rsid w:val="00983E8C"/>
    <w:rsid w:val="00985417"/>
    <w:rsid w:val="00987053"/>
    <w:rsid w:val="00993209"/>
    <w:rsid w:val="00996F76"/>
    <w:rsid w:val="009A50E9"/>
    <w:rsid w:val="009A55FA"/>
    <w:rsid w:val="009B05F6"/>
    <w:rsid w:val="009B08FE"/>
    <w:rsid w:val="009B6314"/>
    <w:rsid w:val="009C0233"/>
    <w:rsid w:val="009C0F63"/>
    <w:rsid w:val="009C343A"/>
    <w:rsid w:val="009C66AD"/>
    <w:rsid w:val="009D33E3"/>
    <w:rsid w:val="009D39EE"/>
    <w:rsid w:val="009E1181"/>
    <w:rsid w:val="009E23A6"/>
    <w:rsid w:val="009E2407"/>
    <w:rsid w:val="009E78A1"/>
    <w:rsid w:val="009F533C"/>
    <w:rsid w:val="009F7C96"/>
    <w:rsid w:val="009F7F9F"/>
    <w:rsid w:val="00A00680"/>
    <w:rsid w:val="00A0087B"/>
    <w:rsid w:val="00A01A1E"/>
    <w:rsid w:val="00A04B58"/>
    <w:rsid w:val="00A12113"/>
    <w:rsid w:val="00A12850"/>
    <w:rsid w:val="00A161F2"/>
    <w:rsid w:val="00A258C2"/>
    <w:rsid w:val="00A27CCF"/>
    <w:rsid w:val="00A369F1"/>
    <w:rsid w:val="00A4053C"/>
    <w:rsid w:val="00A408FD"/>
    <w:rsid w:val="00A52BB2"/>
    <w:rsid w:val="00A540DF"/>
    <w:rsid w:val="00A54180"/>
    <w:rsid w:val="00A64393"/>
    <w:rsid w:val="00A66ADE"/>
    <w:rsid w:val="00A739A7"/>
    <w:rsid w:val="00A828EB"/>
    <w:rsid w:val="00A91E92"/>
    <w:rsid w:val="00AA2A4D"/>
    <w:rsid w:val="00AA72C0"/>
    <w:rsid w:val="00AB49D8"/>
    <w:rsid w:val="00AC3B33"/>
    <w:rsid w:val="00AC40F0"/>
    <w:rsid w:val="00AC438D"/>
    <w:rsid w:val="00AC5D81"/>
    <w:rsid w:val="00AE36E8"/>
    <w:rsid w:val="00AE58F8"/>
    <w:rsid w:val="00AE79D6"/>
    <w:rsid w:val="00AF51DB"/>
    <w:rsid w:val="00AF626E"/>
    <w:rsid w:val="00AF67CC"/>
    <w:rsid w:val="00B005F4"/>
    <w:rsid w:val="00B07E5F"/>
    <w:rsid w:val="00B12B29"/>
    <w:rsid w:val="00B2326B"/>
    <w:rsid w:val="00B24752"/>
    <w:rsid w:val="00B26D4F"/>
    <w:rsid w:val="00B31059"/>
    <w:rsid w:val="00B35067"/>
    <w:rsid w:val="00B4129F"/>
    <w:rsid w:val="00B41D30"/>
    <w:rsid w:val="00B47ACD"/>
    <w:rsid w:val="00B60E79"/>
    <w:rsid w:val="00B62031"/>
    <w:rsid w:val="00B660C2"/>
    <w:rsid w:val="00B67BAF"/>
    <w:rsid w:val="00B8012E"/>
    <w:rsid w:val="00B810FD"/>
    <w:rsid w:val="00B90FC5"/>
    <w:rsid w:val="00B962C9"/>
    <w:rsid w:val="00B97F88"/>
    <w:rsid w:val="00BA0DC4"/>
    <w:rsid w:val="00BA10C9"/>
    <w:rsid w:val="00BA7DE7"/>
    <w:rsid w:val="00BB1F5D"/>
    <w:rsid w:val="00BB49F6"/>
    <w:rsid w:val="00BC1C7E"/>
    <w:rsid w:val="00BD7A81"/>
    <w:rsid w:val="00BE5342"/>
    <w:rsid w:val="00BE6529"/>
    <w:rsid w:val="00BE7444"/>
    <w:rsid w:val="00BF081F"/>
    <w:rsid w:val="00BF630C"/>
    <w:rsid w:val="00BF787F"/>
    <w:rsid w:val="00C01D89"/>
    <w:rsid w:val="00C05CFF"/>
    <w:rsid w:val="00C06DAE"/>
    <w:rsid w:val="00C10CA7"/>
    <w:rsid w:val="00C1287E"/>
    <w:rsid w:val="00C224F6"/>
    <w:rsid w:val="00C22BF3"/>
    <w:rsid w:val="00C23B3B"/>
    <w:rsid w:val="00C23B41"/>
    <w:rsid w:val="00C27EE6"/>
    <w:rsid w:val="00C34849"/>
    <w:rsid w:val="00C3643A"/>
    <w:rsid w:val="00C43F9C"/>
    <w:rsid w:val="00C53783"/>
    <w:rsid w:val="00C553A3"/>
    <w:rsid w:val="00C6026E"/>
    <w:rsid w:val="00C64191"/>
    <w:rsid w:val="00C702AE"/>
    <w:rsid w:val="00C7046C"/>
    <w:rsid w:val="00C735F9"/>
    <w:rsid w:val="00C73766"/>
    <w:rsid w:val="00C75272"/>
    <w:rsid w:val="00C759D8"/>
    <w:rsid w:val="00C80FBE"/>
    <w:rsid w:val="00C92053"/>
    <w:rsid w:val="00CA30AE"/>
    <w:rsid w:val="00CA392C"/>
    <w:rsid w:val="00CA4751"/>
    <w:rsid w:val="00CA76A5"/>
    <w:rsid w:val="00CB0409"/>
    <w:rsid w:val="00CB3438"/>
    <w:rsid w:val="00CB6B50"/>
    <w:rsid w:val="00CC20F6"/>
    <w:rsid w:val="00CC2FEB"/>
    <w:rsid w:val="00CC3C0D"/>
    <w:rsid w:val="00CC3E0C"/>
    <w:rsid w:val="00CC49B8"/>
    <w:rsid w:val="00CC5B75"/>
    <w:rsid w:val="00CC7DB8"/>
    <w:rsid w:val="00CD1290"/>
    <w:rsid w:val="00CD1DE4"/>
    <w:rsid w:val="00CD3C94"/>
    <w:rsid w:val="00CD3E2E"/>
    <w:rsid w:val="00CD79EE"/>
    <w:rsid w:val="00CE5847"/>
    <w:rsid w:val="00CF79C2"/>
    <w:rsid w:val="00D01900"/>
    <w:rsid w:val="00D01F27"/>
    <w:rsid w:val="00D02FB6"/>
    <w:rsid w:val="00D1155F"/>
    <w:rsid w:val="00D24C2A"/>
    <w:rsid w:val="00D2667A"/>
    <w:rsid w:val="00D26922"/>
    <w:rsid w:val="00D27463"/>
    <w:rsid w:val="00D276E1"/>
    <w:rsid w:val="00D36460"/>
    <w:rsid w:val="00D436FD"/>
    <w:rsid w:val="00D56B02"/>
    <w:rsid w:val="00D56F63"/>
    <w:rsid w:val="00D62DDF"/>
    <w:rsid w:val="00D64671"/>
    <w:rsid w:val="00D8443D"/>
    <w:rsid w:val="00D857A5"/>
    <w:rsid w:val="00D938CA"/>
    <w:rsid w:val="00D9508E"/>
    <w:rsid w:val="00DA548E"/>
    <w:rsid w:val="00DB1BD0"/>
    <w:rsid w:val="00DB2C1E"/>
    <w:rsid w:val="00DB64A8"/>
    <w:rsid w:val="00DC002B"/>
    <w:rsid w:val="00DC2F25"/>
    <w:rsid w:val="00DD001D"/>
    <w:rsid w:val="00DD13AD"/>
    <w:rsid w:val="00DD19FD"/>
    <w:rsid w:val="00DD65B8"/>
    <w:rsid w:val="00DF0EAE"/>
    <w:rsid w:val="00DF26C6"/>
    <w:rsid w:val="00DF38D9"/>
    <w:rsid w:val="00DF46D8"/>
    <w:rsid w:val="00DF554A"/>
    <w:rsid w:val="00E0142A"/>
    <w:rsid w:val="00E05B62"/>
    <w:rsid w:val="00E121BB"/>
    <w:rsid w:val="00E1441B"/>
    <w:rsid w:val="00E16A22"/>
    <w:rsid w:val="00E170A4"/>
    <w:rsid w:val="00E17A9F"/>
    <w:rsid w:val="00E17DEB"/>
    <w:rsid w:val="00E20B8D"/>
    <w:rsid w:val="00E24DD6"/>
    <w:rsid w:val="00E3071C"/>
    <w:rsid w:val="00E33EA7"/>
    <w:rsid w:val="00E33FD1"/>
    <w:rsid w:val="00E35045"/>
    <w:rsid w:val="00E361B3"/>
    <w:rsid w:val="00E425C1"/>
    <w:rsid w:val="00E42FC2"/>
    <w:rsid w:val="00E46520"/>
    <w:rsid w:val="00E550B6"/>
    <w:rsid w:val="00E569FE"/>
    <w:rsid w:val="00E63A2E"/>
    <w:rsid w:val="00E67874"/>
    <w:rsid w:val="00E711A8"/>
    <w:rsid w:val="00E75424"/>
    <w:rsid w:val="00E76207"/>
    <w:rsid w:val="00E77D30"/>
    <w:rsid w:val="00E829F1"/>
    <w:rsid w:val="00E91175"/>
    <w:rsid w:val="00E969E0"/>
    <w:rsid w:val="00E97F95"/>
    <w:rsid w:val="00EA219A"/>
    <w:rsid w:val="00EA2322"/>
    <w:rsid w:val="00EA422C"/>
    <w:rsid w:val="00EA7803"/>
    <w:rsid w:val="00EC2CC0"/>
    <w:rsid w:val="00EC49CB"/>
    <w:rsid w:val="00EC7F38"/>
    <w:rsid w:val="00ED049B"/>
    <w:rsid w:val="00ED0A1E"/>
    <w:rsid w:val="00ED39CF"/>
    <w:rsid w:val="00ED52CE"/>
    <w:rsid w:val="00EE232A"/>
    <w:rsid w:val="00EF1AB1"/>
    <w:rsid w:val="00EF30D5"/>
    <w:rsid w:val="00EF57D7"/>
    <w:rsid w:val="00F04238"/>
    <w:rsid w:val="00F062F7"/>
    <w:rsid w:val="00F07A21"/>
    <w:rsid w:val="00F15128"/>
    <w:rsid w:val="00F2140C"/>
    <w:rsid w:val="00F22062"/>
    <w:rsid w:val="00F257A6"/>
    <w:rsid w:val="00F25FEF"/>
    <w:rsid w:val="00F31790"/>
    <w:rsid w:val="00F43A24"/>
    <w:rsid w:val="00F46D2F"/>
    <w:rsid w:val="00F556D8"/>
    <w:rsid w:val="00F558BB"/>
    <w:rsid w:val="00F61F65"/>
    <w:rsid w:val="00F64D20"/>
    <w:rsid w:val="00F64F34"/>
    <w:rsid w:val="00F72828"/>
    <w:rsid w:val="00F76D97"/>
    <w:rsid w:val="00F773D5"/>
    <w:rsid w:val="00F77B44"/>
    <w:rsid w:val="00F8701C"/>
    <w:rsid w:val="00F9461F"/>
    <w:rsid w:val="00FA3D10"/>
    <w:rsid w:val="00FB1130"/>
    <w:rsid w:val="00FB7421"/>
    <w:rsid w:val="00FD2D17"/>
    <w:rsid w:val="00FD36E3"/>
    <w:rsid w:val="00FD47E9"/>
    <w:rsid w:val="00FE1FF2"/>
    <w:rsid w:val="00FE4F69"/>
    <w:rsid w:val="00FE729B"/>
    <w:rsid w:val="00FE7755"/>
    <w:rsid w:val="00FF5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D573CF78-1E94-44D7-A4A3-85BDFC47D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2BE5"/>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52BE5"/>
    <w:rPr>
      <w:color w:val="0000FF"/>
      <w:u w:val="single"/>
    </w:rPr>
  </w:style>
  <w:style w:type="paragraph" w:styleId="ListParagraph">
    <w:name w:val="List Paragraph"/>
    <w:basedOn w:val="Normal"/>
    <w:uiPriority w:val="34"/>
    <w:qFormat/>
    <w:rsid w:val="00652BE5"/>
    <w:pPr>
      <w:ind w:left="720"/>
    </w:pPr>
  </w:style>
  <w:style w:type="character" w:customStyle="1" w:styleId="skypepnhprintcontainer1379561356">
    <w:name w:val="skype_pnh_print_container_1379561356"/>
    <w:basedOn w:val="DefaultParagraphFont"/>
    <w:rsid w:val="00555F6F"/>
  </w:style>
  <w:style w:type="character" w:customStyle="1" w:styleId="skypepnhcontainer">
    <w:name w:val="skype_pnh_container"/>
    <w:basedOn w:val="DefaultParagraphFont"/>
    <w:rsid w:val="00555F6F"/>
  </w:style>
  <w:style w:type="character" w:customStyle="1" w:styleId="skypepnhmark">
    <w:name w:val="skype_pnh_mark"/>
    <w:basedOn w:val="DefaultParagraphFont"/>
    <w:rsid w:val="00555F6F"/>
  </w:style>
  <w:style w:type="character" w:customStyle="1" w:styleId="skypepnhtextspan">
    <w:name w:val="skype_pnh_text_span"/>
    <w:basedOn w:val="DefaultParagraphFont"/>
    <w:rsid w:val="00555F6F"/>
  </w:style>
  <w:style w:type="character" w:customStyle="1" w:styleId="skypepnhfreetextspan">
    <w:name w:val="skype_pnh_free_text_span"/>
    <w:basedOn w:val="DefaultParagraphFont"/>
    <w:rsid w:val="00555F6F"/>
  </w:style>
  <w:style w:type="character" w:styleId="Emphasis">
    <w:name w:val="Emphasis"/>
    <w:basedOn w:val="DefaultParagraphFont"/>
    <w:uiPriority w:val="20"/>
    <w:qFormat/>
    <w:rsid w:val="00274414"/>
    <w:rPr>
      <w:b/>
      <w:bCs/>
      <w:i w:val="0"/>
      <w:iCs w:val="0"/>
    </w:rPr>
  </w:style>
  <w:style w:type="character" w:customStyle="1" w:styleId="st1">
    <w:name w:val="st1"/>
    <w:basedOn w:val="DefaultParagraphFont"/>
    <w:rsid w:val="00274414"/>
  </w:style>
  <w:style w:type="paragraph" w:styleId="Header">
    <w:name w:val="header"/>
    <w:basedOn w:val="Normal"/>
    <w:link w:val="HeaderChar"/>
    <w:uiPriority w:val="99"/>
    <w:unhideWhenUsed/>
    <w:rsid w:val="003C053D"/>
    <w:pPr>
      <w:tabs>
        <w:tab w:val="center" w:pos="4680"/>
        <w:tab w:val="right" w:pos="9360"/>
      </w:tabs>
    </w:pPr>
  </w:style>
  <w:style w:type="character" w:customStyle="1" w:styleId="HeaderChar">
    <w:name w:val="Header Char"/>
    <w:basedOn w:val="DefaultParagraphFont"/>
    <w:link w:val="Header"/>
    <w:uiPriority w:val="99"/>
    <w:rsid w:val="003C053D"/>
    <w:rPr>
      <w:rFonts w:ascii="Times New Roman" w:hAnsi="Times New Roman" w:cs="Times New Roman"/>
      <w:sz w:val="24"/>
      <w:szCs w:val="24"/>
    </w:rPr>
  </w:style>
  <w:style w:type="paragraph" w:styleId="Footer">
    <w:name w:val="footer"/>
    <w:basedOn w:val="Normal"/>
    <w:link w:val="FooterChar"/>
    <w:uiPriority w:val="99"/>
    <w:unhideWhenUsed/>
    <w:rsid w:val="003C053D"/>
    <w:pPr>
      <w:tabs>
        <w:tab w:val="center" w:pos="4680"/>
        <w:tab w:val="right" w:pos="9360"/>
      </w:tabs>
    </w:pPr>
  </w:style>
  <w:style w:type="character" w:customStyle="1" w:styleId="FooterChar">
    <w:name w:val="Footer Char"/>
    <w:basedOn w:val="DefaultParagraphFont"/>
    <w:link w:val="Footer"/>
    <w:uiPriority w:val="99"/>
    <w:rsid w:val="003C053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9817466">
      <w:bodyDiv w:val="1"/>
      <w:marLeft w:val="0"/>
      <w:marRight w:val="0"/>
      <w:marTop w:val="0"/>
      <w:marBottom w:val="0"/>
      <w:divBdr>
        <w:top w:val="none" w:sz="0" w:space="0" w:color="auto"/>
        <w:left w:val="none" w:sz="0" w:space="0" w:color="auto"/>
        <w:bottom w:val="none" w:sz="0" w:space="0" w:color="auto"/>
        <w:right w:val="none" w:sz="0" w:space="0" w:color="auto"/>
      </w:divBdr>
    </w:div>
    <w:div w:id="1659571556">
      <w:bodyDiv w:val="1"/>
      <w:marLeft w:val="0"/>
      <w:marRight w:val="0"/>
      <w:marTop w:val="0"/>
      <w:marBottom w:val="0"/>
      <w:divBdr>
        <w:top w:val="none" w:sz="0" w:space="0" w:color="auto"/>
        <w:left w:val="none" w:sz="0" w:space="0" w:color="auto"/>
        <w:bottom w:val="none" w:sz="0" w:space="0" w:color="auto"/>
        <w:right w:val="none" w:sz="0" w:space="0" w:color="auto"/>
      </w:divBdr>
    </w:div>
    <w:div w:id="1904754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A05574AD</Template>
  <TotalTime>1</TotalTime>
  <Pages>3</Pages>
  <Words>1046</Words>
  <Characters>5965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dc:creator>
  <cp:lastModifiedBy>Amy Martin</cp:lastModifiedBy>
  <cp:revision>2</cp:revision>
  <cp:lastPrinted>2014-02-26T16:12:00Z</cp:lastPrinted>
  <dcterms:created xsi:type="dcterms:W3CDTF">2014-06-10T21:55:00Z</dcterms:created>
  <dcterms:modified xsi:type="dcterms:W3CDTF">2014-06-10T21:55:00Z</dcterms:modified>
</cp:coreProperties>
</file>